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600C0A" w14:textId="77777777" w:rsidR="00595E5D" w:rsidRPr="00194713" w:rsidRDefault="00595E5D" w:rsidP="00194713">
      <w:pPr>
        <w:tabs>
          <w:tab w:val="left" w:pos="9000"/>
        </w:tabs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 w:rsidRPr="00194713">
        <w:rPr>
          <w:rFonts w:ascii="TH SarabunPSK" w:hAnsi="TH SarabunPSK" w:cs="TH SarabunPSK"/>
          <w:b/>
          <w:bCs/>
          <w:noProof/>
          <w:sz w:val="40"/>
          <w:szCs w:val="40"/>
        </w:rPr>
        <w:drawing>
          <wp:anchor distT="0" distB="0" distL="114300" distR="114300" simplePos="0" relativeHeight="251661824" behindDoc="0" locked="0" layoutInCell="1" allowOverlap="1" wp14:anchorId="4B599EE2" wp14:editId="7E5075EE">
            <wp:simplePos x="0" y="0"/>
            <wp:positionH relativeFrom="column">
              <wp:posOffset>-13335</wp:posOffset>
            </wp:positionH>
            <wp:positionV relativeFrom="paragraph">
              <wp:posOffset>20016</wp:posOffset>
            </wp:positionV>
            <wp:extent cx="437579" cy="470094"/>
            <wp:effectExtent l="0" t="0" r="635" b="6350"/>
            <wp:wrapNone/>
            <wp:docPr id="29" name="Picture 29" descr="รูปภาพประกอบด้วย เชิงเทียน, การวาดเส้น, เครื่องลายคราม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 descr="รูปภาพประกอบด้วย เชิงเทียน, การวาดเส้น, เครื่องลายคราม&#10;&#10;คำอธิบายที่สร้างโดยอัตโนมัติ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79" t="18074" r="26213" b="86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79" cy="4700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94713">
        <w:rPr>
          <w:rFonts w:ascii="TH SarabunPSK" w:hAnsi="TH SarabunPSK" w:cs="TH SarabunPSK"/>
          <w:b/>
          <w:bCs/>
          <w:sz w:val="58"/>
          <w:szCs w:val="58"/>
          <w:cs/>
        </w:rPr>
        <w:t>บันทึกข้อความ</w:t>
      </w:r>
    </w:p>
    <w:p w14:paraId="57BAABCE" w14:textId="0F1516CC" w:rsidR="00595E5D" w:rsidRPr="00E72A3D" w:rsidRDefault="00CB34E3" w:rsidP="00194713">
      <w:pPr>
        <w:spacing w:line="360" w:lineRule="exact"/>
        <w:rPr>
          <w:rFonts w:ascii="TH SarabunIT๙" w:hAnsi="TH SarabunIT๙" w:cs="TH SarabunIT๙"/>
          <w:noProof/>
          <w:sz w:val="32"/>
          <w:szCs w:val="32"/>
          <w:cs/>
        </w:rPr>
      </w:pPr>
      <w:r w:rsidRPr="00E72A3D"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EEEFCE1" wp14:editId="0218ABF2">
                <wp:simplePos x="0" y="0"/>
                <wp:positionH relativeFrom="column">
                  <wp:posOffset>838200</wp:posOffset>
                </wp:positionH>
                <wp:positionV relativeFrom="paragraph">
                  <wp:posOffset>203504</wp:posOffset>
                </wp:positionV>
                <wp:extent cx="4914900" cy="0"/>
                <wp:effectExtent l="0" t="0" r="0" b="0"/>
                <wp:wrapNone/>
                <wp:docPr id="5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149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23C354" id="Line 1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6pt,16pt" to="453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">
                <v:stroke dashstyle="1 1" endcap="round"/>
              </v:line>
            </w:pict>
          </mc:Fallback>
        </mc:AlternateContent>
      </w:r>
      <w:r w:rsidR="00595E5D" w:rsidRPr="00E72A3D">
        <w:rPr>
          <w:rFonts w:ascii="TH SarabunIT๙" w:hAnsi="TH SarabunIT๙" w:cs="TH SarabunIT๙"/>
          <w:b/>
          <w:bCs/>
          <w:sz w:val="32"/>
          <w:szCs w:val="32"/>
          <w:cs/>
        </w:rPr>
        <w:t>ส่วนราชการ</w:t>
      </w:r>
      <w:r w:rsidR="00595E5D" w:rsidRPr="00E72A3D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E72A3D">
        <w:rPr>
          <w:rFonts w:ascii="TH SarabunIT๙" w:hAnsi="TH SarabunIT๙" w:cs="TH SarabunIT๙"/>
          <w:sz w:val="32"/>
          <w:szCs w:val="32"/>
          <w:cs/>
        </w:rPr>
        <w:tab/>
      </w:r>
      <w:r w:rsidR="00ED05A2" w:rsidRPr="00E72A3D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595E5D" w:rsidRPr="00E72A3D">
        <w:rPr>
          <w:rFonts w:ascii="TH SarabunIT๙" w:hAnsi="TH SarabunIT๙" w:cs="TH SarabunIT๙"/>
          <w:sz w:val="32"/>
          <w:szCs w:val="32"/>
          <w:cs/>
        </w:rPr>
        <w:t>กลุ่มบริหาร</w:t>
      </w:r>
      <w:r w:rsidR="00290C97" w:rsidRPr="00E72A3D">
        <w:rPr>
          <w:rFonts w:ascii="TH SarabunIT๙" w:hAnsi="TH SarabunIT๙" w:cs="TH SarabunIT๙"/>
          <w:sz w:val="32"/>
          <w:szCs w:val="32"/>
          <w:cs/>
        </w:rPr>
        <w:t>งานบุคคล</w:t>
      </w:r>
      <w:r w:rsidR="00595E5D" w:rsidRPr="00E72A3D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E72A3D" w:rsidRPr="00E72A3D">
        <w:rPr>
          <w:rFonts w:ascii="TH SarabunIT๙" w:hAnsi="TH SarabunIT๙" w:cs="TH SarabunIT๙"/>
          <w:sz w:val="32"/>
          <w:szCs w:val="32"/>
          <w:cs/>
        </w:rPr>
        <w:t xml:space="preserve">  โรงเรียนกรอกสมบูรณ์วิทยาคม</w:t>
      </w:r>
      <w:r w:rsidR="00595E5D" w:rsidRPr="00E72A3D">
        <w:rPr>
          <w:rFonts w:ascii="TH SarabunIT๙" w:hAnsi="TH SarabunIT๙" w:cs="TH SarabunIT๙"/>
          <w:noProof/>
          <w:sz w:val="32"/>
          <w:szCs w:val="32"/>
          <w:cs/>
        </w:rPr>
        <w:t xml:space="preserve">                  </w:t>
      </w:r>
    </w:p>
    <w:p w14:paraId="2F5DE550" w14:textId="5FB819E1" w:rsidR="00595E5D" w:rsidRPr="00E72A3D" w:rsidRDefault="00CB34E3" w:rsidP="00194713">
      <w:pPr>
        <w:spacing w:line="360" w:lineRule="exact"/>
        <w:rPr>
          <w:rFonts w:ascii="TH SarabunIT๙" w:hAnsi="TH SarabunIT๙" w:cs="TH SarabunIT๙"/>
          <w:sz w:val="32"/>
          <w:szCs w:val="32"/>
          <w:cs/>
        </w:rPr>
      </w:pPr>
      <w:r w:rsidRPr="00E72A3D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16ED203" wp14:editId="60E1D269">
                <wp:simplePos x="0" y="0"/>
                <wp:positionH relativeFrom="column">
                  <wp:posOffset>114300</wp:posOffset>
                </wp:positionH>
                <wp:positionV relativeFrom="paragraph">
                  <wp:posOffset>201599</wp:posOffset>
                </wp:positionV>
                <wp:extent cx="2743200" cy="0"/>
                <wp:effectExtent l="0" t="0" r="0" b="0"/>
                <wp:wrapNone/>
                <wp:docPr id="4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24F961" id="Line 13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15.85pt" to="225pt,1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">
                <v:stroke dashstyle="1 1" endcap="round"/>
              </v:line>
            </w:pict>
          </mc:Fallback>
        </mc:AlternateContent>
      </w:r>
      <w:r w:rsidRPr="00E72A3D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13E407D" wp14:editId="76E11661">
                <wp:simplePos x="0" y="0"/>
                <wp:positionH relativeFrom="column">
                  <wp:posOffset>3164840</wp:posOffset>
                </wp:positionH>
                <wp:positionV relativeFrom="paragraph">
                  <wp:posOffset>203504</wp:posOffset>
                </wp:positionV>
                <wp:extent cx="2592070" cy="0"/>
                <wp:effectExtent l="0" t="0" r="0" b="0"/>
                <wp:wrapNone/>
                <wp:docPr id="3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9207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823864" id="Line 14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9.2pt,16pt" to="453.3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">
                <v:stroke dashstyle="1 1" endcap="round"/>
              </v:line>
            </w:pict>
          </mc:Fallback>
        </mc:AlternateContent>
      </w:r>
      <w:r w:rsidR="00595E5D" w:rsidRPr="00E72A3D">
        <w:rPr>
          <w:rFonts w:ascii="TH SarabunIT๙" w:hAnsi="TH SarabunIT๙" w:cs="TH SarabunIT๙"/>
          <w:b/>
          <w:bCs/>
          <w:sz w:val="32"/>
          <w:szCs w:val="32"/>
          <w:cs/>
        </w:rPr>
        <w:t>ที่</w:t>
      </w:r>
      <w:r w:rsidR="00595E5D" w:rsidRPr="00E72A3D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E72A3D">
        <w:rPr>
          <w:rFonts w:ascii="TH SarabunIT๙" w:hAnsi="TH SarabunIT๙" w:cs="TH SarabunIT๙"/>
          <w:sz w:val="32"/>
          <w:szCs w:val="32"/>
          <w:cs/>
        </w:rPr>
        <w:tab/>
      </w:r>
      <w:r w:rsidR="0039620C" w:rsidRPr="00E72A3D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595E5D" w:rsidRPr="00E72A3D">
        <w:rPr>
          <w:rFonts w:ascii="TH SarabunIT๙" w:hAnsi="TH SarabunIT๙" w:cs="TH SarabunIT๙"/>
          <w:sz w:val="32"/>
          <w:szCs w:val="32"/>
          <w:cs/>
        </w:rPr>
        <w:t xml:space="preserve">           /๒๕๖</w:t>
      </w:r>
      <w:r w:rsidR="00E72A3D" w:rsidRPr="00E72A3D">
        <w:rPr>
          <w:rFonts w:ascii="TH SarabunIT๙" w:hAnsi="TH SarabunIT๙" w:cs="TH SarabunIT๙"/>
          <w:sz w:val="32"/>
          <w:szCs w:val="32"/>
          <w:cs/>
        </w:rPr>
        <w:t>7</w:t>
      </w:r>
      <w:r w:rsidR="00595E5D" w:rsidRPr="00E72A3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72A3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72A3D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</w:t>
      </w:r>
      <w:r w:rsidR="00595E5D" w:rsidRPr="00E72A3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</w:t>
      </w:r>
      <w:r w:rsidR="00595E5D" w:rsidRPr="00E72A3D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="00903969" w:rsidRPr="00E72A3D">
        <w:rPr>
          <w:rFonts w:ascii="TH SarabunIT๙" w:hAnsi="TH SarabunIT๙" w:cs="TH SarabunIT๙"/>
          <w:sz w:val="32"/>
          <w:szCs w:val="32"/>
        </w:rPr>
        <w:t xml:space="preserve">  </w:t>
      </w:r>
      <w:r w:rsidR="00905CF4" w:rsidRPr="00E72A3D">
        <w:rPr>
          <w:rFonts w:ascii="TH SarabunIT๙" w:hAnsi="TH SarabunIT๙" w:cs="TH SarabunIT๙"/>
          <w:color w:val="FF0000"/>
          <w:sz w:val="32"/>
          <w:szCs w:val="32"/>
          <w:cs/>
        </w:rPr>
        <w:t>เดือน</w:t>
      </w:r>
      <w:r w:rsidR="00595E5D" w:rsidRPr="00E72A3D">
        <w:rPr>
          <w:rFonts w:ascii="TH SarabunIT๙" w:hAnsi="TH SarabunIT๙" w:cs="TH SarabunIT๙"/>
          <w:sz w:val="32"/>
          <w:szCs w:val="32"/>
          <w:cs/>
        </w:rPr>
        <w:t xml:space="preserve">  ๒๕๖</w:t>
      </w:r>
      <w:r w:rsidR="00E72A3D" w:rsidRPr="00E72A3D">
        <w:rPr>
          <w:rFonts w:ascii="TH SarabunIT๙" w:hAnsi="TH SarabunIT๙" w:cs="TH SarabunIT๙"/>
          <w:sz w:val="32"/>
          <w:szCs w:val="32"/>
          <w:cs/>
        </w:rPr>
        <w:t>7</w:t>
      </w:r>
    </w:p>
    <w:p w14:paraId="4E018B86" w14:textId="51D94817" w:rsidR="00636978" w:rsidRPr="00E72A3D" w:rsidRDefault="00595E5D" w:rsidP="00194713">
      <w:pPr>
        <w:spacing w:line="360" w:lineRule="exact"/>
        <w:rPr>
          <w:rFonts w:ascii="TH SarabunIT๙" w:hAnsi="TH SarabunIT๙" w:cs="TH SarabunIT๙"/>
          <w:sz w:val="32"/>
          <w:szCs w:val="32"/>
          <w:cs/>
        </w:rPr>
      </w:pPr>
      <w:r w:rsidRPr="00E72A3D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7180AFF1" wp14:editId="55CE9B15">
                <wp:simplePos x="0" y="0"/>
                <wp:positionH relativeFrom="column">
                  <wp:posOffset>333375</wp:posOffset>
                </wp:positionH>
                <wp:positionV relativeFrom="paragraph">
                  <wp:posOffset>239395</wp:posOffset>
                </wp:positionV>
                <wp:extent cx="5414645" cy="0"/>
                <wp:effectExtent l="9525" t="10795" r="5080" b="8255"/>
                <wp:wrapNone/>
                <wp:docPr id="2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14645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DEC3BB" id="Line 15" o:spid="_x0000_s1026" style="position:absolute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18.85pt" to="452.6pt,1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">
                <v:stroke dashstyle="1 1" endcap="round"/>
              </v:line>
            </w:pict>
          </mc:Fallback>
        </mc:AlternateContent>
      </w:r>
      <w:r w:rsidRPr="00E72A3D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E72A3D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CB34E3" w:rsidRPr="00E72A3D">
        <w:rPr>
          <w:rFonts w:ascii="TH SarabunIT๙" w:hAnsi="TH SarabunIT๙" w:cs="TH SarabunIT๙"/>
          <w:sz w:val="32"/>
          <w:szCs w:val="32"/>
          <w:cs/>
        </w:rPr>
        <w:tab/>
      </w:r>
      <w:r w:rsidR="00C61FDF" w:rsidRPr="00E72A3D">
        <w:rPr>
          <w:rFonts w:ascii="TH SarabunIT๙" w:hAnsi="TH SarabunIT๙" w:cs="TH SarabunIT๙"/>
          <w:sz w:val="32"/>
          <w:szCs w:val="32"/>
          <w:cs/>
        </w:rPr>
        <w:t>ขอ</w:t>
      </w:r>
      <w:r w:rsidR="008C647D" w:rsidRPr="00E72A3D">
        <w:rPr>
          <w:rFonts w:ascii="TH SarabunIT๙" w:hAnsi="TH SarabunIT๙" w:cs="TH SarabunIT๙"/>
          <w:sz w:val="32"/>
          <w:szCs w:val="32"/>
          <w:cs/>
        </w:rPr>
        <w:t xml:space="preserve">ให้นำเข้าข้อมูลสู่ระบบ </w:t>
      </w:r>
      <w:r w:rsidR="008C647D" w:rsidRPr="00E72A3D">
        <w:rPr>
          <w:rFonts w:ascii="TH SarabunIT๙" w:hAnsi="TH SarabunIT๙" w:cs="TH SarabunIT๙"/>
          <w:sz w:val="32"/>
          <w:szCs w:val="32"/>
        </w:rPr>
        <w:t xml:space="preserve">DPA </w:t>
      </w:r>
      <w:r w:rsidR="008C647D" w:rsidRPr="00E72A3D">
        <w:rPr>
          <w:rFonts w:ascii="TH SarabunIT๙" w:hAnsi="TH SarabunIT๙" w:cs="TH SarabunIT๙"/>
          <w:sz w:val="32"/>
          <w:szCs w:val="32"/>
          <w:cs/>
        </w:rPr>
        <w:t>เพื่อขอมีหรือเลื่อนวิทยฐานะ</w:t>
      </w:r>
    </w:p>
    <w:p w14:paraId="7FDFE4CE" w14:textId="488F433B" w:rsidR="00595E5D" w:rsidRPr="00E72A3D" w:rsidRDefault="00595E5D" w:rsidP="00194713">
      <w:pPr>
        <w:spacing w:before="120" w:line="360" w:lineRule="exact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E72A3D">
        <w:rPr>
          <w:rFonts w:ascii="TH SarabunIT๙" w:hAnsi="TH SarabunIT๙" w:cs="TH SarabunIT๙"/>
          <w:sz w:val="32"/>
          <w:szCs w:val="32"/>
          <w:cs/>
        </w:rPr>
        <w:t>เรียน   ผู้อำนวยการโรงเรียน</w:t>
      </w:r>
      <w:r w:rsidR="00E72A3D">
        <w:rPr>
          <w:rFonts w:ascii="TH SarabunIT๙" w:hAnsi="TH SarabunIT๙" w:cs="TH SarabunIT๙" w:hint="cs"/>
          <w:sz w:val="32"/>
          <w:szCs w:val="32"/>
          <w:cs/>
        </w:rPr>
        <w:t>กรอกสมบูรณ์วิทยาคม</w:t>
      </w:r>
    </w:p>
    <w:p w14:paraId="6D2548AE" w14:textId="08CF3225" w:rsidR="008C647D" w:rsidRPr="00E72A3D" w:rsidRDefault="00E13B99" w:rsidP="00194713">
      <w:pPr>
        <w:pStyle w:val="a9"/>
        <w:spacing w:before="120" w:line="360" w:lineRule="exact"/>
        <w:jc w:val="thaiDistribute"/>
        <w:rPr>
          <w:rFonts w:ascii="TH SarabunIT๙" w:hAnsi="TH SarabunIT๙" w:cs="TH SarabunIT๙"/>
          <w:sz w:val="32"/>
          <w:szCs w:val="32"/>
        </w:rPr>
      </w:pPr>
      <w:r w:rsidRPr="00E72A3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72A3D">
        <w:rPr>
          <w:rFonts w:ascii="TH SarabunIT๙" w:hAnsi="TH SarabunIT๙" w:cs="TH SarabunIT๙"/>
          <w:sz w:val="32"/>
          <w:szCs w:val="32"/>
          <w:cs/>
        </w:rPr>
        <w:tab/>
      </w:r>
      <w:r w:rsidRPr="00E72A3D">
        <w:rPr>
          <w:rFonts w:ascii="TH SarabunIT๙" w:hAnsi="TH SarabunIT๙" w:cs="TH SarabunIT๙"/>
          <w:sz w:val="32"/>
          <w:szCs w:val="32"/>
          <w:cs/>
        </w:rPr>
        <w:tab/>
      </w:r>
      <w:r w:rsidR="00DA36D6" w:rsidRPr="00E72A3D">
        <w:rPr>
          <w:rFonts w:ascii="TH SarabunIT๙" w:hAnsi="TH SarabunIT๙" w:cs="TH SarabunIT๙"/>
          <w:sz w:val="32"/>
          <w:szCs w:val="32"/>
          <w:cs/>
        </w:rPr>
        <w:t>ด้วย</w:t>
      </w:r>
      <w:r w:rsidR="008C647D" w:rsidRPr="00E72A3D">
        <w:rPr>
          <w:rFonts w:ascii="TH SarabunIT๙" w:hAnsi="TH SarabunIT๙" w:cs="TH SarabunIT๙"/>
          <w:sz w:val="32"/>
          <w:szCs w:val="32"/>
          <w:cs/>
        </w:rPr>
        <w:t>ข้าพเจ้า</w:t>
      </w:r>
      <w:r w:rsidR="008C647D" w:rsidRPr="00E72A3D">
        <w:rPr>
          <w:rFonts w:ascii="TH SarabunIT๙" w:hAnsi="TH SarabunIT๙" w:cs="TH SarabunIT๙"/>
          <w:sz w:val="32"/>
          <w:szCs w:val="32"/>
        </w:rPr>
        <w:t>………………………………………………………………..</w:t>
      </w:r>
      <w:r w:rsidR="008C647D" w:rsidRPr="00E72A3D">
        <w:rPr>
          <w:rFonts w:ascii="TH SarabunIT๙" w:hAnsi="TH SarabunIT๙" w:cs="TH SarabunIT๙"/>
          <w:sz w:val="32"/>
          <w:szCs w:val="32"/>
          <w:cs/>
        </w:rPr>
        <w:t>ตำแหน่ง ครู วิทยฐานะ</w:t>
      </w:r>
      <w:r w:rsidR="008C647D" w:rsidRPr="00E72A3D">
        <w:rPr>
          <w:rFonts w:ascii="TH SarabunIT๙" w:hAnsi="TH SarabunIT๙" w:cs="TH SarabunIT๙"/>
          <w:sz w:val="32"/>
          <w:szCs w:val="32"/>
        </w:rPr>
        <w:t>………………</w:t>
      </w:r>
      <w:r w:rsidR="008C647D" w:rsidRPr="00E72A3D">
        <w:rPr>
          <w:rFonts w:ascii="TH SarabunIT๙" w:hAnsi="TH SarabunIT๙" w:cs="TH SarabunIT๙"/>
          <w:sz w:val="32"/>
          <w:szCs w:val="32"/>
          <w:cs/>
        </w:rPr>
        <w:t xml:space="preserve"> กลุ่มสาระการเรียนรู้</w:t>
      </w:r>
      <w:r w:rsidR="008C647D" w:rsidRPr="00E72A3D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</w:t>
      </w:r>
      <w:r w:rsidR="008C647D" w:rsidRPr="00E72A3D">
        <w:rPr>
          <w:rFonts w:ascii="TH SarabunIT๙" w:hAnsi="TH SarabunIT๙" w:cs="TH SarabunIT๙"/>
          <w:sz w:val="32"/>
          <w:szCs w:val="32"/>
          <w:cs/>
        </w:rPr>
        <w:t>สอนรายวิชา</w:t>
      </w:r>
      <w:r w:rsidR="008C647D" w:rsidRPr="00E72A3D">
        <w:rPr>
          <w:rFonts w:ascii="TH SarabunIT๙" w:hAnsi="TH SarabunIT๙" w:cs="TH SarabunIT๙"/>
          <w:sz w:val="32"/>
          <w:szCs w:val="32"/>
        </w:rPr>
        <w:t xml:space="preserve">…………………………………………. </w:t>
      </w:r>
      <w:r w:rsidR="008C647D" w:rsidRPr="00E72A3D">
        <w:rPr>
          <w:rFonts w:ascii="TH SarabunIT๙" w:hAnsi="TH SarabunIT๙" w:cs="TH SarabunIT๙"/>
          <w:sz w:val="32"/>
          <w:szCs w:val="32"/>
          <w:cs/>
        </w:rPr>
        <w:t>ระดับชั้น</w:t>
      </w:r>
      <w:r w:rsidR="008C647D" w:rsidRPr="00E72A3D">
        <w:rPr>
          <w:rFonts w:ascii="TH SarabunIT๙" w:hAnsi="TH SarabunIT๙" w:cs="TH SarabunIT๙"/>
          <w:sz w:val="32"/>
          <w:szCs w:val="32"/>
        </w:rPr>
        <w:t xml:space="preserve">…………………… </w:t>
      </w:r>
      <w:r w:rsidR="008C647D" w:rsidRPr="00E72A3D">
        <w:rPr>
          <w:rFonts w:ascii="TH SarabunIT๙" w:hAnsi="TH SarabunIT๙" w:cs="TH SarabunIT๙"/>
          <w:sz w:val="32"/>
          <w:szCs w:val="32"/>
          <w:cs/>
        </w:rPr>
        <w:t xml:space="preserve">ได้ประเมินผลการพัฒนางานตามข้อตกลงเรียบร้อยแล้ว และมีความประสงค์ขอรับการประเมินผ่านระบบ </w:t>
      </w:r>
      <w:r w:rsidR="008C647D" w:rsidRPr="00E72A3D">
        <w:rPr>
          <w:rFonts w:ascii="TH SarabunIT๙" w:hAnsi="TH SarabunIT๙" w:cs="TH SarabunIT๙"/>
          <w:sz w:val="32"/>
          <w:szCs w:val="32"/>
        </w:rPr>
        <w:t xml:space="preserve">DPA </w:t>
      </w:r>
      <w:r w:rsidR="008C647D" w:rsidRPr="00E72A3D">
        <w:rPr>
          <w:rFonts w:ascii="TH SarabunIT๙" w:hAnsi="TH SarabunIT๙" w:cs="TH SarabunIT๙"/>
          <w:sz w:val="32"/>
          <w:szCs w:val="32"/>
          <w:cs/>
        </w:rPr>
        <w:t>เพื่อขอมีหรือเลื่อนวิทยฐานะ</w:t>
      </w:r>
      <w:r w:rsidR="00F16915" w:rsidRPr="00E72A3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712B6" w:rsidRPr="00E72A3D">
        <w:rPr>
          <w:rFonts w:ascii="TH SarabunIT๙" w:hAnsi="TH SarabunIT๙" w:cs="TH SarabunIT๙"/>
          <w:sz w:val="32"/>
          <w:szCs w:val="32"/>
          <w:cs/>
        </w:rPr>
        <w:t>เป็น</w:t>
      </w:r>
      <w:r w:rsidR="00905CF4" w:rsidRPr="00E72A3D">
        <w:rPr>
          <w:rFonts w:ascii="TH SarabunIT๙" w:hAnsi="TH SarabunIT๙" w:cs="TH SarabunIT๙"/>
          <w:sz w:val="32"/>
          <w:szCs w:val="32"/>
          <w:cs/>
        </w:rPr>
        <w:t>วิทยฐานะ</w:t>
      </w:r>
      <w:r w:rsidR="00F712B6" w:rsidRPr="00E72A3D">
        <w:rPr>
          <w:rFonts w:ascii="TH SarabunIT๙" w:hAnsi="TH SarabunIT๙" w:cs="TH SarabunIT๙"/>
          <w:sz w:val="32"/>
          <w:szCs w:val="32"/>
        </w:rPr>
        <w:t>……………………………………</w:t>
      </w:r>
      <w:r w:rsidR="00C9111D" w:rsidRPr="00E72A3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16915" w:rsidRPr="00E72A3D">
        <w:rPr>
          <w:rFonts w:ascii="TH SarabunIT๙" w:hAnsi="TH SarabunIT๙" w:cs="TH SarabunIT๙"/>
          <w:sz w:val="32"/>
          <w:szCs w:val="32"/>
          <w:cs/>
        </w:rPr>
        <w:t>โดยได้แนบข้อมูลประกอบการขอมีหรือเลื่อนวิทยฐานะ ดังนี้</w:t>
      </w:r>
    </w:p>
    <w:p w14:paraId="3C165D91" w14:textId="312C8D33" w:rsidR="00F16915" w:rsidRPr="00E72A3D" w:rsidRDefault="00361730" w:rsidP="00F712B6">
      <w:pPr>
        <w:pStyle w:val="a9"/>
        <w:numPr>
          <w:ilvl w:val="0"/>
          <w:numId w:val="13"/>
        </w:numPr>
        <w:spacing w:line="360" w:lineRule="exact"/>
        <w:ind w:left="2517" w:hanging="357"/>
        <w:jc w:val="thaiDistribute"/>
        <w:rPr>
          <w:rFonts w:ascii="TH SarabunIT๙" w:hAnsi="TH SarabunIT๙" w:cs="TH SarabunIT๙"/>
          <w:sz w:val="32"/>
          <w:szCs w:val="32"/>
        </w:rPr>
      </w:pPr>
      <w:r w:rsidRPr="00E72A3D">
        <w:rPr>
          <w:rFonts w:ascii="TH SarabunIT๙" w:hAnsi="TH SarabunIT๙" w:cs="TH SarabunIT๙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1531AB28" wp14:editId="30962446">
                <wp:simplePos x="0" y="0"/>
                <wp:positionH relativeFrom="column">
                  <wp:posOffset>-284628</wp:posOffset>
                </wp:positionH>
                <wp:positionV relativeFrom="paragraph">
                  <wp:posOffset>220640</wp:posOffset>
                </wp:positionV>
                <wp:extent cx="1152569" cy="1084520"/>
                <wp:effectExtent l="0" t="0" r="28575" b="2095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2569" cy="10845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5C779BD" w14:textId="43DB6B10" w:rsidR="00361730" w:rsidRPr="00361730" w:rsidRDefault="00361730" w:rsidP="00361730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361730">
                              <w:rPr>
                                <w:color w:val="000000" w:themeColor="text1"/>
                              </w:rPr>
                              <w:t>QR Code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31AB28" id="Rectangle 1" o:spid="_x0000_s1026" style="position:absolute;left:0;text-align:left;margin-left:-22.4pt;margin-top:17.35pt;width:90.75pt;height:85.4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" filled="f" strokecolor="#272727 [2749]">
                <v:textbox>
                  <w:txbxContent>
                    <w:p w14:paraId="65C779BD" w14:textId="43DB6B10" w:rsidR="00361730" w:rsidRPr="00361730" w:rsidRDefault="00361730" w:rsidP="00361730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361730">
                        <w:rPr>
                          <w:color w:val="000000" w:themeColor="text1"/>
                        </w:rPr>
                        <w:t>QR Code</w:t>
                      </w:r>
                    </w:p>
                  </w:txbxContent>
                </v:textbox>
              </v:rect>
            </w:pict>
          </mc:Fallback>
        </mc:AlternateContent>
      </w:r>
      <w:r w:rsidR="00F16915" w:rsidRPr="00E72A3D">
        <w:rPr>
          <w:rFonts w:ascii="TH SarabunIT๙" w:hAnsi="TH SarabunIT๙" w:cs="TH SarabunIT๙"/>
          <w:sz w:val="32"/>
          <w:szCs w:val="32"/>
          <w:cs/>
        </w:rPr>
        <w:t>แบบคำขอมีหรือเลื่อนวิทยฐานะ</w:t>
      </w:r>
    </w:p>
    <w:p w14:paraId="0481DE5D" w14:textId="2EC9AACA" w:rsidR="00F16915" w:rsidRPr="00E72A3D" w:rsidRDefault="00F16915" w:rsidP="00F712B6">
      <w:pPr>
        <w:pStyle w:val="a9"/>
        <w:numPr>
          <w:ilvl w:val="0"/>
          <w:numId w:val="13"/>
        </w:numPr>
        <w:spacing w:line="360" w:lineRule="exact"/>
        <w:ind w:left="2517" w:hanging="357"/>
        <w:jc w:val="thaiDistribute"/>
        <w:rPr>
          <w:rFonts w:ascii="TH SarabunIT๙" w:hAnsi="TH SarabunIT๙" w:cs="TH SarabunIT๙"/>
          <w:sz w:val="32"/>
          <w:szCs w:val="32"/>
        </w:rPr>
      </w:pPr>
      <w:r w:rsidRPr="00E72A3D">
        <w:rPr>
          <w:rFonts w:ascii="TH SarabunIT๙" w:hAnsi="TH SarabunIT๙" w:cs="TH SarabunIT๙"/>
          <w:sz w:val="32"/>
          <w:szCs w:val="32"/>
          <w:cs/>
        </w:rPr>
        <w:t>ไฟล์คลิปวีดีโอการจัดการเรียนการสอน</w:t>
      </w:r>
    </w:p>
    <w:p w14:paraId="328374E0" w14:textId="2866CE97" w:rsidR="00F16915" w:rsidRPr="00E72A3D" w:rsidRDefault="00F16915" w:rsidP="00F712B6">
      <w:pPr>
        <w:pStyle w:val="a9"/>
        <w:numPr>
          <w:ilvl w:val="0"/>
          <w:numId w:val="13"/>
        </w:numPr>
        <w:spacing w:line="360" w:lineRule="exact"/>
        <w:ind w:left="2517" w:hanging="357"/>
        <w:jc w:val="thaiDistribute"/>
        <w:rPr>
          <w:rFonts w:ascii="TH SarabunIT๙" w:hAnsi="TH SarabunIT๙" w:cs="TH SarabunIT๙"/>
          <w:sz w:val="32"/>
          <w:szCs w:val="32"/>
        </w:rPr>
      </w:pPr>
      <w:r w:rsidRPr="00E72A3D">
        <w:rPr>
          <w:rFonts w:ascii="TH SarabunIT๙" w:hAnsi="TH SarabunIT๙" w:cs="TH SarabunIT๙"/>
          <w:sz w:val="32"/>
          <w:szCs w:val="32"/>
          <w:cs/>
        </w:rPr>
        <w:t>ไฟล์คลิปวีดีโอ</w:t>
      </w:r>
      <w:r w:rsidR="00F001F9" w:rsidRPr="00E72A3D">
        <w:rPr>
          <w:rFonts w:ascii="TH SarabunIT๙" w:hAnsi="TH SarabunIT๙" w:cs="TH SarabunIT๙"/>
          <w:sz w:val="32"/>
          <w:szCs w:val="32"/>
          <w:cs/>
        </w:rPr>
        <w:t xml:space="preserve">สภาพปัญหา ที่มา </w:t>
      </w:r>
      <w:r w:rsidRPr="00E72A3D">
        <w:rPr>
          <w:rFonts w:ascii="TH SarabunIT๙" w:hAnsi="TH SarabunIT๙" w:cs="TH SarabunIT๙"/>
          <w:sz w:val="32"/>
          <w:szCs w:val="32"/>
          <w:cs/>
        </w:rPr>
        <w:t>แรงบันดาลใจ</w:t>
      </w:r>
    </w:p>
    <w:p w14:paraId="25A292BA" w14:textId="7B47D073" w:rsidR="00F16915" w:rsidRPr="00E72A3D" w:rsidRDefault="00F16915" w:rsidP="00F712B6">
      <w:pPr>
        <w:pStyle w:val="a9"/>
        <w:numPr>
          <w:ilvl w:val="0"/>
          <w:numId w:val="13"/>
        </w:numPr>
        <w:spacing w:line="360" w:lineRule="exact"/>
        <w:ind w:left="2517" w:hanging="357"/>
        <w:jc w:val="thaiDistribute"/>
        <w:rPr>
          <w:rFonts w:ascii="TH SarabunIT๙" w:hAnsi="TH SarabunIT๙" w:cs="TH SarabunIT๙"/>
          <w:sz w:val="32"/>
          <w:szCs w:val="32"/>
        </w:rPr>
      </w:pPr>
      <w:r w:rsidRPr="00E72A3D">
        <w:rPr>
          <w:rFonts w:ascii="TH SarabunIT๙" w:hAnsi="TH SarabunIT๙" w:cs="TH SarabunIT๙"/>
          <w:sz w:val="32"/>
          <w:szCs w:val="32"/>
          <w:cs/>
        </w:rPr>
        <w:t>ไฟล์แผนการจัดการเรียนรู้ที่ตรงกับคลิปในข้อ ๓</w:t>
      </w:r>
    </w:p>
    <w:p w14:paraId="6F7DFF32" w14:textId="4F14A3C6" w:rsidR="00F16915" w:rsidRPr="00E72A3D" w:rsidRDefault="00F16915" w:rsidP="00F712B6">
      <w:pPr>
        <w:pStyle w:val="a9"/>
        <w:numPr>
          <w:ilvl w:val="0"/>
          <w:numId w:val="13"/>
        </w:numPr>
        <w:spacing w:line="360" w:lineRule="exact"/>
        <w:ind w:left="2517" w:hanging="357"/>
        <w:jc w:val="thaiDistribute"/>
        <w:rPr>
          <w:rFonts w:ascii="TH SarabunIT๙" w:hAnsi="TH SarabunIT๙" w:cs="TH SarabunIT๙"/>
          <w:sz w:val="32"/>
          <w:szCs w:val="32"/>
        </w:rPr>
      </w:pPr>
      <w:r w:rsidRPr="00E72A3D">
        <w:rPr>
          <w:rFonts w:ascii="TH SarabunIT๙" w:hAnsi="TH SarabunIT๙" w:cs="TH SarabunIT๙"/>
          <w:sz w:val="32"/>
          <w:szCs w:val="32"/>
          <w:cs/>
        </w:rPr>
        <w:t>ไฟล์ผลง</w:t>
      </w:r>
      <w:r w:rsidR="00D125F7" w:rsidRPr="00E72A3D">
        <w:rPr>
          <w:rFonts w:ascii="TH SarabunIT๙" w:hAnsi="TH SarabunIT๙" w:cs="TH SarabunIT๙"/>
          <w:sz w:val="32"/>
          <w:szCs w:val="32"/>
          <w:cs/>
        </w:rPr>
        <w:t>าน</w:t>
      </w:r>
      <w:r w:rsidRPr="00E72A3D">
        <w:rPr>
          <w:rFonts w:ascii="TH SarabunIT๙" w:hAnsi="TH SarabunIT๙" w:cs="TH SarabunIT๙"/>
          <w:sz w:val="32"/>
          <w:szCs w:val="32"/>
          <w:cs/>
        </w:rPr>
        <w:t>นักเรียน</w:t>
      </w:r>
    </w:p>
    <w:p w14:paraId="32B2E82B" w14:textId="5E1C9816" w:rsidR="003D03F7" w:rsidRPr="00E72A3D" w:rsidRDefault="008C647D" w:rsidP="008C647D">
      <w:pPr>
        <w:pStyle w:val="a9"/>
        <w:spacing w:before="120" w:line="360" w:lineRule="exact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72A3D">
        <w:rPr>
          <w:rFonts w:ascii="TH SarabunIT๙" w:hAnsi="TH SarabunIT๙" w:cs="TH SarabunIT๙"/>
          <w:sz w:val="32"/>
          <w:szCs w:val="32"/>
          <w:cs/>
        </w:rPr>
        <w:t>ในการนี้ ข้าพเจ้าจึงใคร่ขอให้โรงเรียนดำเนินการนำเข้าข้อมูล</w:t>
      </w:r>
      <w:r w:rsidR="00F712B6" w:rsidRPr="00E72A3D">
        <w:rPr>
          <w:rFonts w:ascii="TH SarabunIT๙" w:hAnsi="TH SarabunIT๙" w:cs="TH SarabunIT๙"/>
          <w:sz w:val="32"/>
          <w:szCs w:val="32"/>
          <w:cs/>
        </w:rPr>
        <w:t>เข้าสู่ระบบ</w:t>
      </w:r>
      <w:r w:rsidR="00E74309" w:rsidRPr="00E72A3D">
        <w:rPr>
          <w:rFonts w:ascii="TH SarabunIT๙" w:hAnsi="TH SarabunIT๙" w:cs="TH SarabunIT๙"/>
          <w:sz w:val="32"/>
          <w:szCs w:val="32"/>
        </w:rPr>
        <w:t xml:space="preserve"> DPA </w:t>
      </w:r>
      <w:r w:rsidR="00361730" w:rsidRPr="00E72A3D">
        <w:rPr>
          <w:rFonts w:ascii="TH SarabunIT๙" w:hAnsi="TH SarabunIT๙" w:cs="TH SarabunIT๙"/>
          <w:sz w:val="32"/>
          <w:szCs w:val="32"/>
          <w:cs/>
        </w:rPr>
        <w:t>โดยเอกสารแนบเข้าสู่ระบบ</w:t>
      </w:r>
      <w:r w:rsidR="00E74309" w:rsidRPr="00E72A3D">
        <w:rPr>
          <w:rFonts w:ascii="TH SarabunIT๙" w:hAnsi="TH SarabunIT๙" w:cs="TH SarabunIT๙"/>
          <w:sz w:val="32"/>
          <w:szCs w:val="32"/>
          <w:cs/>
        </w:rPr>
        <w:t>ตา</w:t>
      </w:r>
      <w:r w:rsidR="00361730" w:rsidRPr="00E72A3D">
        <w:rPr>
          <w:rFonts w:ascii="TH SarabunIT๙" w:hAnsi="TH SarabunIT๙" w:cs="TH SarabunIT๙"/>
          <w:sz w:val="32"/>
          <w:szCs w:val="32"/>
          <w:cs/>
        </w:rPr>
        <w:t>ม</w:t>
      </w:r>
      <w:r w:rsidR="00F712B6" w:rsidRPr="00E72A3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F00F1" w:rsidRPr="00E72A3D">
        <w:rPr>
          <w:rFonts w:ascii="TH SarabunIT๙" w:hAnsi="TH SarabunIT๙" w:cs="TH SarabunIT๙"/>
          <w:sz w:val="32"/>
          <w:szCs w:val="32"/>
        </w:rPr>
        <w:t xml:space="preserve">QR Code </w:t>
      </w:r>
      <w:r w:rsidR="00AF00F1" w:rsidRPr="00E72A3D">
        <w:rPr>
          <w:rFonts w:ascii="TH SarabunIT๙" w:hAnsi="TH SarabunIT๙" w:cs="TH SarabunIT๙"/>
          <w:sz w:val="32"/>
          <w:szCs w:val="32"/>
          <w:cs/>
        </w:rPr>
        <w:t>ที่แนบมาพร้อม</w:t>
      </w:r>
      <w:r w:rsidR="00F712B6" w:rsidRPr="00E72A3D">
        <w:rPr>
          <w:rFonts w:ascii="TH SarabunIT๙" w:hAnsi="TH SarabunIT๙" w:cs="TH SarabunIT๙"/>
          <w:sz w:val="32"/>
          <w:szCs w:val="32"/>
          <w:cs/>
        </w:rPr>
        <w:t xml:space="preserve">นี้ </w:t>
      </w:r>
    </w:p>
    <w:p w14:paraId="574D410B" w14:textId="136E255A" w:rsidR="00153B73" w:rsidRPr="00E72A3D" w:rsidRDefault="008438F6" w:rsidP="00F16915">
      <w:pPr>
        <w:pStyle w:val="a9"/>
        <w:spacing w:before="120" w:line="360" w:lineRule="exact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72A3D">
        <w:rPr>
          <w:rFonts w:ascii="TH SarabunIT๙" w:hAnsi="TH SarabunIT๙" w:cs="TH SarabunIT๙"/>
          <w:spacing w:val="-10"/>
          <w:sz w:val="32"/>
          <w:szCs w:val="32"/>
          <w:cs/>
        </w:rPr>
        <w:tab/>
      </w:r>
      <w:r w:rsidR="00C32748" w:rsidRPr="00E72A3D">
        <w:rPr>
          <w:rFonts w:ascii="TH SarabunIT๙" w:hAnsi="TH SarabunIT๙" w:cs="TH SarabunIT๙"/>
          <w:spacing w:val="-10"/>
          <w:sz w:val="32"/>
          <w:szCs w:val="32"/>
          <w:cs/>
        </w:rPr>
        <w:tab/>
      </w:r>
      <w:r w:rsidR="00FD37C2" w:rsidRPr="00E72A3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จึงเรียนมาเพื่อโปรด</w:t>
      </w:r>
      <w:r w:rsidR="006B753A" w:rsidRPr="00E72A3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พิจารณา</w:t>
      </w:r>
    </w:p>
    <w:p w14:paraId="0B3B4300" w14:textId="55DE96D5" w:rsidR="006B753A" w:rsidRPr="00E72A3D" w:rsidRDefault="006B753A" w:rsidP="001B085E">
      <w:pPr>
        <w:pStyle w:val="a9"/>
        <w:ind w:left="720" w:firstLine="720"/>
        <w:jc w:val="thaiDistribute"/>
        <w:rPr>
          <w:rFonts w:ascii="TH SarabunIT๙" w:hAnsi="TH SarabunIT๙" w:cs="TH SarabunIT๙"/>
          <w:sz w:val="2"/>
          <w:szCs w:val="2"/>
        </w:rPr>
      </w:pPr>
      <w:r w:rsidRPr="00E72A3D">
        <w:rPr>
          <w:rFonts w:ascii="TH SarabunIT๙" w:hAnsi="TH SarabunIT๙" w:cs="TH SarabunIT๙"/>
          <w:sz w:val="14"/>
          <w:szCs w:val="14"/>
          <w:cs/>
        </w:rPr>
        <w:t xml:space="preserve">      </w:t>
      </w:r>
      <w:r w:rsidRPr="00E72A3D">
        <w:rPr>
          <w:rFonts w:ascii="TH SarabunIT๙" w:hAnsi="TH SarabunIT๙" w:cs="TH SarabunIT๙"/>
          <w:sz w:val="14"/>
          <w:szCs w:val="14"/>
        </w:rPr>
        <w:tab/>
      </w:r>
      <w:r w:rsidRPr="00E72A3D">
        <w:rPr>
          <w:rFonts w:ascii="TH SarabunIT๙" w:hAnsi="TH SarabunIT๙" w:cs="TH SarabunIT๙"/>
          <w:sz w:val="14"/>
          <w:szCs w:val="14"/>
        </w:rPr>
        <w:tab/>
      </w:r>
      <w:r w:rsidRPr="00E72A3D">
        <w:rPr>
          <w:rFonts w:ascii="TH SarabunIT๙" w:hAnsi="TH SarabunIT๙" w:cs="TH SarabunIT๙"/>
          <w:sz w:val="14"/>
          <w:szCs w:val="14"/>
          <w:cs/>
        </w:rPr>
        <w:t xml:space="preserve">   </w:t>
      </w:r>
    </w:p>
    <w:p w14:paraId="4D0D1112" w14:textId="7D6B9756" w:rsidR="00194713" w:rsidRPr="00E72A3D" w:rsidRDefault="006B753A" w:rsidP="00194713">
      <w:pPr>
        <w:spacing w:line="360" w:lineRule="exact"/>
        <w:rPr>
          <w:rFonts w:ascii="TH SarabunIT๙" w:hAnsi="TH SarabunIT๙" w:cs="TH SarabunIT๙"/>
          <w:sz w:val="22"/>
          <w:szCs w:val="22"/>
        </w:rPr>
      </w:pPr>
      <w:r w:rsidRPr="00E72A3D">
        <w:rPr>
          <w:rFonts w:ascii="TH SarabunIT๙" w:hAnsi="TH SarabunIT๙" w:cs="TH SarabunIT๙"/>
          <w:sz w:val="8"/>
          <w:szCs w:val="8"/>
          <w:cs/>
        </w:rPr>
        <w:t xml:space="preserve">          </w:t>
      </w:r>
      <w:r w:rsidR="00194713" w:rsidRPr="00E72A3D">
        <w:rPr>
          <w:rFonts w:ascii="TH SarabunIT๙" w:hAnsi="TH SarabunIT๙" w:cs="TH SarabunIT๙"/>
          <w:sz w:val="32"/>
          <w:szCs w:val="32"/>
          <w:cs/>
        </w:rPr>
        <w:tab/>
      </w:r>
      <w:r w:rsidR="00C22A37" w:rsidRPr="00E72A3D">
        <w:rPr>
          <w:rFonts w:ascii="TH SarabunIT๙" w:hAnsi="TH SarabunIT๙" w:cs="TH SarabunIT๙"/>
          <w:sz w:val="32"/>
          <w:szCs w:val="32"/>
          <w:cs/>
        </w:rPr>
        <w:t xml:space="preserve">     </w:t>
      </w:r>
    </w:p>
    <w:p w14:paraId="02F122B4" w14:textId="5E4FD0F2" w:rsidR="00194713" w:rsidRPr="00E72A3D" w:rsidRDefault="00194713" w:rsidP="00E72A3D">
      <w:pPr>
        <w:spacing w:line="360" w:lineRule="exact"/>
        <w:jc w:val="center"/>
        <w:rPr>
          <w:rFonts w:ascii="TH SarabunIT๙" w:hAnsi="TH SarabunIT๙" w:cs="TH SarabunIT๙"/>
          <w:sz w:val="32"/>
          <w:szCs w:val="32"/>
        </w:rPr>
      </w:pPr>
      <w:r w:rsidRPr="00E72A3D">
        <w:rPr>
          <w:rFonts w:ascii="TH SarabunIT๙" w:hAnsi="TH SarabunIT๙" w:cs="TH SarabunIT๙"/>
          <w:sz w:val="32"/>
          <w:szCs w:val="32"/>
        </w:rPr>
        <w:t>(</w:t>
      </w:r>
      <w:r w:rsidR="00E72A3D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</w:t>
      </w:r>
      <w:r w:rsidRPr="00E72A3D">
        <w:rPr>
          <w:rFonts w:ascii="TH SarabunIT๙" w:hAnsi="TH SarabunIT๙" w:cs="TH SarabunIT๙"/>
          <w:sz w:val="32"/>
          <w:szCs w:val="32"/>
        </w:rPr>
        <w:t>)</w:t>
      </w:r>
    </w:p>
    <w:p w14:paraId="77CD1759" w14:textId="6FE2B2C6" w:rsidR="00194713" w:rsidRPr="00E72A3D" w:rsidRDefault="003A0B4B" w:rsidP="00E72A3D">
      <w:pPr>
        <w:spacing w:line="360" w:lineRule="exact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E72A3D">
        <w:rPr>
          <w:rFonts w:ascii="TH SarabunIT๙" w:hAnsi="TH SarabunIT๙" w:cs="TH SarabunIT๙"/>
          <w:sz w:val="32"/>
          <w:szCs w:val="32"/>
          <w:cs/>
        </w:rPr>
        <w:t>ครู</w:t>
      </w:r>
      <w:r w:rsidR="00F03453" w:rsidRPr="00E72A3D">
        <w:rPr>
          <w:rFonts w:ascii="TH SarabunIT๙" w:hAnsi="TH SarabunIT๙" w:cs="TH SarabunIT๙"/>
          <w:sz w:val="32"/>
          <w:szCs w:val="32"/>
          <w:cs/>
        </w:rPr>
        <w:t xml:space="preserve"> คศ.</w:t>
      </w:r>
      <w:r w:rsidR="00E72A3D">
        <w:rPr>
          <w:rFonts w:ascii="TH SarabunIT๙" w:hAnsi="TH SarabunIT๙" w:cs="TH SarabunIT๙" w:hint="cs"/>
          <w:sz w:val="32"/>
          <w:szCs w:val="32"/>
          <w:cs/>
        </w:rPr>
        <w:t>........</w:t>
      </w:r>
    </w:p>
    <w:p w14:paraId="1205A7E0" w14:textId="518B1EA8" w:rsidR="00194713" w:rsidRPr="00E72A3D" w:rsidRDefault="00194713" w:rsidP="00E72A3D">
      <w:pPr>
        <w:pStyle w:val="a9"/>
        <w:spacing w:line="360" w:lineRule="exact"/>
        <w:jc w:val="center"/>
        <w:rPr>
          <w:rFonts w:ascii="TH SarabunIT๙" w:hAnsi="TH SarabunIT๙" w:cs="TH SarabunIT๙"/>
          <w:sz w:val="24"/>
          <w:szCs w:val="24"/>
        </w:rPr>
      </w:pPr>
      <w:r w:rsidRPr="00E72A3D">
        <w:rPr>
          <w:rFonts w:ascii="TH SarabunIT๙" w:hAnsi="TH SarabunIT๙" w:cs="TH SarabunIT๙"/>
          <w:sz w:val="32"/>
          <w:szCs w:val="32"/>
        </w:rPr>
        <w:t>…………/…….…/……….</w:t>
      </w:r>
    </w:p>
    <w:p w14:paraId="1C443A90" w14:textId="6D7D1C6D" w:rsidR="00F00772" w:rsidRPr="00E72A3D" w:rsidRDefault="00F00772" w:rsidP="00194713">
      <w:pPr>
        <w:pStyle w:val="a9"/>
        <w:spacing w:line="360" w:lineRule="exact"/>
        <w:jc w:val="thaiDistribute"/>
        <w:rPr>
          <w:rFonts w:ascii="TH SarabunIT๙" w:hAnsi="TH SarabunIT๙" w:cs="TH SarabunIT๙"/>
          <w:sz w:val="18"/>
          <w:szCs w:val="18"/>
        </w:rPr>
      </w:pPr>
    </w:p>
    <w:p w14:paraId="4475D2FF" w14:textId="24CC0448" w:rsidR="00FD37C2" w:rsidRPr="00E72A3D" w:rsidRDefault="00B77BE1" w:rsidP="00194713">
      <w:pPr>
        <w:spacing w:line="360" w:lineRule="exact"/>
        <w:jc w:val="thaiDistribute"/>
        <w:rPr>
          <w:rFonts w:ascii="TH SarabunIT๙" w:hAnsi="TH SarabunIT๙" w:cs="TH SarabunIT๙"/>
          <w:sz w:val="32"/>
          <w:szCs w:val="32"/>
          <w:cs/>
        </w:rPr>
      </w:pPr>
      <w:bookmarkStart w:id="0" w:name="_Hlk74732021"/>
      <w:r w:rsidRPr="00E72A3D">
        <w:rPr>
          <w:rFonts w:ascii="TH SarabunIT๙" w:hAnsi="TH SarabunIT๙" w:cs="TH SarabunIT๙"/>
          <w:sz w:val="32"/>
          <w:szCs w:val="32"/>
          <w:cs/>
        </w:rPr>
        <w:t>ความเห็นของ</w:t>
      </w:r>
      <w:r w:rsidR="00E72A3D">
        <w:rPr>
          <w:rFonts w:ascii="TH SarabunIT๙" w:hAnsi="TH SarabunIT๙" w:cs="TH SarabunIT๙" w:hint="cs"/>
          <w:sz w:val="32"/>
          <w:szCs w:val="32"/>
          <w:cs/>
        </w:rPr>
        <w:t>หัวหน้า</w:t>
      </w:r>
      <w:r w:rsidRPr="00E72A3D">
        <w:rPr>
          <w:rFonts w:ascii="TH SarabunIT๙" w:hAnsi="TH SarabunIT๙" w:cs="TH SarabunIT๙"/>
          <w:sz w:val="32"/>
          <w:szCs w:val="32"/>
          <w:cs/>
        </w:rPr>
        <w:t>กลุ่มบริหารงานบุคคล</w:t>
      </w:r>
    </w:p>
    <w:bookmarkEnd w:id="0"/>
    <w:p w14:paraId="2F1A420D" w14:textId="77777777" w:rsidR="00B77BE1" w:rsidRPr="00E72A3D" w:rsidRDefault="00B77BE1" w:rsidP="00194713">
      <w:pPr>
        <w:tabs>
          <w:tab w:val="left" w:pos="0"/>
          <w:tab w:val="left" w:pos="284"/>
        </w:tabs>
        <w:spacing w:line="360" w:lineRule="exact"/>
        <w:rPr>
          <w:rFonts w:ascii="TH SarabunIT๙" w:hAnsi="TH SarabunIT๙" w:cs="TH SarabunIT๙"/>
          <w:sz w:val="32"/>
          <w:szCs w:val="32"/>
        </w:rPr>
      </w:pPr>
      <w:r w:rsidRPr="00E72A3D">
        <w:rPr>
          <w:rFonts w:ascii="TH SarabunIT๙" w:hAnsi="TH SarabunIT๙" w:cs="TH SarabunIT๙"/>
          <w:sz w:val="32"/>
          <w:szCs w:val="32"/>
          <w:cs/>
        </w:rPr>
        <w:tab/>
      </w:r>
      <w:r w:rsidR="00F355BC" w:rsidRPr="00E72A3D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</w:t>
      </w:r>
      <w:r w:rsidR="00F355BC" w:rsidRPr="00E72A3D">
        <w:rPr>
          <w:rFonts w:ascii="TH SarabunIT๙" w:hAnsi="TH SarabunIT๙" w:cs="TH SarabunIT๙"/>
          <w:sz w:val="32"/>
          <w:szCs w:val="32"/>
        </w:rPr>
        <w:t>...................</w:t>
      </w:r>
      <w:r w:rsidR="00F355BC" w:rsidRPr="00E72A3D">
        <w:rPr>
          <w:rFonts w:ascii="TH SarabunIT๙" w:hAnsi="TH SarabunIT๙" w:cs="TH SarabunIT๙"/>
          <w:sz w:val="32"/>
          <w:szCs w:val="32"/>
          <w:cs/>
        </w:rPr>
        <w:t>....</w:t>
      </w:r>
      <w:r w:rsidR="00636978" w:rsidRPr="00E72A3D">
        <w:rPr>
          <w:rFonts w:ascii="TH SarabunIT๙" w:hAnsi="TH SarabunIT๙" w:cs="TH SarabunIT๙"/>
          <w:sz w:val="32"/>
          <w:szCs w:val="32"/>
          <w:cs/>
        </w:rPr>
        <w:t>...</w:t>
      </w:r>
    </w:p>
    <w:p w14:paraId="73A8EEC1" w14:textId="4E39711E" w:rsidR="00636978" w:rsidRPr="00E72A3D" w:rsidRDefault="00B77BE1" w:rsidP="00194713">
      <w:pPr>
        <w:tabs>
          <w:tab w:val="left" w:pos="0"/>
          <w:tab w:val="left" w:pos="284"/>
        </w:tabs>
        <w:spacing w:line="360" w:lineRule="exact"/>
        <w:rPr>
          <w:rFonts w:ascii="TH SarabunIT๙" w:hAnsi="TH SarabunIT๙" w:cs="TH SarabunIT๙"/>
          <w:sz w:val="400"/>
          <w:szCs w:val="400"/>
        </w:rPr>
      </w:pPr>
      <w:r w:rsidRPr="00E72A3D">
        <w:rPr>
          <w:rFonts w:ascii="TH SarabunIT๙" w:hAnsi="TH SarabunIT๙" w:cs="TH SarabunIT๙"/>
          <w:sz w:val="32"/>
          <w:szCs w:val="32"/>
          <w:cs/>
        </w:rPr>
        <w:tab/>
        <w:t>...............................................................................................................................................</w:t>
      </w:r>
      <w:r w:rsidRPr="00E72A3D">
        <w:rPr>
          <w:rFonts w:ascii="TH SarabunIT๙" w:hAnsi="TH SarabunIT๙" w:cs="TH SarabunIT๙"/>
          <w:sz w:val="32"/>
          <w:szCs w:val="32"/>
        </w:rPr>
        <w:t>...................</w:t>
      </w:r>
      <w:r w:rsidRPr="00E72A3D">
        <w:rPr>
          <w:rFonts w:ascii="TH SarabunIT๙" w:hAnsi="TH SarabunIT๙" w:cs="TH SarabunIT๙"/>
          <w:sz w:val="32"/>
          <w:szCs w:val="32"/>
          <w:cs/>
        </w:rPr>
        <w:t>.......</w:t>
      </w:r>
    </w:p>
    <w:p w14:paraId="201FF1DA" w14:textId="14CB8E01" w:rsidR="00FD37C2" w:rsidRPr="00E72A3D" w:rsidRDefault="00FD37C2" w:rsidP="00194713">
      <w:pPr>
        <w:spacing w:line="360" w:lineRule="exact"/>
        <w:jc w:val="center"/>
        <w:rPr>
          <w:rFonts w:ascii="TH SarabunIT๙" w:hAnsi="TH SarabunIT๙" w:cs="TH SarabunIT๙"/>
          <w:sz w:val="520"/>
          <w:szCs w:val="520"/>
        </w:rPr>
      </w:pPr>
      <w:r w:rsidRPr="00E72A3D">
        <w:rPr>
          <w:rFonts w:ascii="TH SarabunIT๙" w:hAnsi="TH SarabunIT๙" w:cs="TH SarabunIT๙"/>
          <w:sz w:val="280"/>
          <w:szCs w:val="280"/>
          <w:cs/>
        </w:rPr>
        <w:tab/>
      </w:r>
      <w:r w:rsidRPr="00E72A3D">
        <w:rPr>
          <w:rFonts w:ascii="TH SarabunIT๙" w:hAnsi="TH SarabunIT๙" w:cs="TH SarabunIT๙"/>
          <w:sz w:val="280"/>
          <w:szCs w:val="280"/>
          <w:cs/>
        </w:rPr>
        <w:tab/>
        <w:t xml:space="preserve">      </w:t>
      </w:r>
    </w:p>
    <w:p w14:paraId="048E00F4" w14:textId="6DE0BDBE" w:rsidR="00FD37C2" w:rsidRPr="00E72A3D" w:rsidRDefault="00FD37C2" w:rsidP="00194713">
      <w:pPr>
        <w:spacing w:line="360" w:lineRule="exact"/>
        <w:jc w:val="center"/>
        <w:rPr>
          <w:rFonts w:ascii="TH SarabunIT๙" w:hAnsi="TH SarabunIT๙" w:cs="TH SarabunIT๙"/>
          <w:sz w:val="32"/>
          <w:szCs w:val="32"/>
        </w:rPr>
      </w:pPr>
      <w:r w:rsidRPr="00E72A3D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E72A3D">
        <w:rPr>
          <w:rFonts w:ascii="TH SarabunIT๙" w:hAnsi="TH SarabunIT๙" w:cs="TH SarabunIT๙"/>
          <w:sz w:val="32"/>
          <w:szCs w:val="32"/>
          <w:cs/>
        </w:rPr>
        <w:tab/>
      </w:r>
      <w:r w:rsidRPr="00E72A3D">
        <w:rPr>
          <w:rFonts w:ascii="TH SarabunIT๙" w:hAnsi="TH SarabunIT๙" w:cs="TH SarabunIT๙"/>
          <w:sz w:val="32"/>
          <w:szCs w:val="32"/>
          <w:cs/>
        </w:rPr>
        <w:tab/>
      </w:r>
      <w:r w:rsidRPr="00E72A3D">
        <w:rPr>
          <w:rFonts w:ascii="TH SarabunIT๙" w:hAnsi="TH SarabunIT๙" w:cs="TH SarabunIT๙"/>
          <w:sz w:val="32"/>
          <w:szCs w:val="32"/>
          <w:cs/>
        </w:rPr>
        <w:tab/>
      </w:r>
      <w:r w:rsidRPr="00E72A3D">
        <w:rPr>
          <w:rFonts w:ascii="TH SarabunIT๙" w:hAnsi="TH SarabunIT๙" w:cs="TH SarabunIT๙"/>
          <w:sz w:val="32"/>
          <w:szCs w:val="32"/>
          <w:cs/>
        </w:rPr>
        <w:tab/>
        <w:t>(</w:t>
      </w:r>
      <w:r w:rsidR="00E72A3D">
        <w:rPr>
          <w:rFonts w:ascii="TH SarabunIT๙" w:hAnsi="TH SarabunIT๙" w:cs="TH SarabunIT๙" w:hint="cs"/>
          <w:sz w:val="32"/>
          <w:szCs w:val="32"/>
          <w:cs/>
        </w:rPr>
        <w:t>นางสาวธัญญา  แนวดง</w:t>
      </w:r>
      <w:r w:rsidRPr="00E72A3D">
        <w:rPr>
          <w:rFonts w:ascii="TH SarabunIT๙" w:hAnsi="TH SarabunIT๙" w:cs="TH SarabunIT๙"/>
          <w:sz w:val="32"/>
          <w:szCs w:val="32"/>
          <w:cs/>
        </w:rPr>
        <w:t>)</w:t>
      </w:r>
    </w:p>
    <w:p w14:paraId="56C7526D" w14:textId="454BA730" w:rsidR="00FD37C2" w:rsidRPr="00E72A3D" w:rsidRDefault="00FD37C2" w:rsidP="00194713">
      <w:pPr>
        <w:spacing w:line="360" w:lineRule="exact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E72A3D">
        <w:rPr>
          <w:rFonts w:ascii="TH SarabunIT๙" w:hAnsi="TH SarabunIT๙" w:cs="TH SarabunIT๙"/>
          <w:sz w:val="32"/>
          <w:szCs w:val="32"/>
          <w:cs/>
        </w:rPr>
        <w:tab/>
      </w:r>
      <w:r w:rsidRPr="00E72A3D">
        <w:rPr>
          <w:rFonts w:ascii="TH SarabunIT๙" w:hAnsi="TH SarabunIT๙" w:cs="TH SarabunIT๙"/>
          <w:sz w:val="32"/>
          <w:szCs w:val="32"/>
          <w:cs/>
        </w:rPr>
        <w:tab/>
      </w:r>
      <w:r w:rsidRPr="00E72A3D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E72A3D">
        <w:rPr>
          <w:rFonts w:ascii="TH SarabunIT๙" w:hAnsi="TH SarabunIT๙" w:cs="TH SarabunIT๙"/>
          <w:sz w:val="32"/>
          <w:szCs w:val="32"/>
          <w:cs/>
        </w:rPr>
        <w:tab/>
      </w:r>
      <w:r w:rsidR="00E72A3D">
        <w:rPr>
          <w:rFonts w:ascii="TH SarabunIT๙" w:hAnsi="TH SarabunIT๙" w:cs="TH SarabunIT๙" w:hint="cs"/>
          <w:sz w:val="32"/>
          <w:szCs w:val="32"/>
          <w:cs/>
        </w:rPr>
        <w:t>หัวหน้า</w:t>
      </w:r>
      <w:r w:rsidRPr="00E72A3D">
        <w:rPr>
          <w:rFonts w:ascii="TH SarabunIT๙" w:hAnsi="TH SarabunIT๙" w:cs="TH SarabunIT๙"/>
          <w:sz w:val="32"/>
          <w:szCs w:val="32"/>
          <w:cs/>
        </w:rPr>
        <w:t>กลุ่มบริหาร</w:t>
      </w:r>
      <w:r w:rsidR="00F42D74" w:rsidRPr="00E72A3D">
        <w:rPr>
          <w:rFonts w:ascii="TH SarabunIT๙" w:hAnsi="TH SarabunIT๙" w:cs="TH SarabunIT๙"/>
          <w:sz w:val="32"/>
          <w:szCs w:val="32"/>
          <w:cs/>
        </w:rPr>
        <w:t>งานบุคคล</w:t>
      </w:r>
    </w:p>
    <w:p w14:paraId="73385825" w14:textId="638DAC24" w:rsidR="00FA735B" w:rsidRPr="00E72A3D" w:rsidRDefault="00FD37C2" w:rsidP="00FA735B">
      <w:pPr>
        <w:spacing w:line="360" w:lineRule="exact"/>
        <w:ind w:left="2880"/>
        <w:jc w:val="center"/>
        <w:rPr>
          <w:rFonts w:ascii="TH SarabunIT๙" w:hAnsi="TH SarabunIT๙" w:cs="TH SarabunIT๙"/>
          <w:sz w:val="22"/>
          <w:szCs w:val="22"/>
        </w:rPr>
      </w:pPr>
      <w:r w:rsidRPr="00E72A3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A735B" w:rsidRPr="00E72A3D">
        <w:rPr>
          <w:rFonts w:ascii="TH SarabunIT๙" w:hAnsi="TH SarabunIT๙" w:cs="TH SarabunIT๙"/>
          <w:sz w:val="32"/>
          <w:szCs w:val="32"/>
          <w:cs/>
        </w:rPr>
        <w:t>........... /.......... /...........</w:t>
      </w:r>
    </w:p>
    <w:p w14:paraId="7A2BACAA" w14:textId="60F7F9B3" w:rsidR="00FD37C2" w:rsidRPr="00E72A3D" w:rsidRDefault="00FD37C2" w:rsidP="007273F9">
      <w:pPr>
        <w:spacing w:line="360" w:lineRule="exact"/>
        <w:rPr>
          <w:rFonts w:ascii="TH SarabunIT๙" w:hAnsi="TH SarabunIT๙" w:cs="TH SarabunIT๙" w:hint="cs"/>
          <w:sz w:val="4"/>
          <w:szCs w:val="4"/>
        </w:rPr>
      </w:pPr>
      <w:r w:rsidRPr="00E72A3D">
        <w:rPr>
          <w:rFonts w:ascii="TH SarabunIT๙" w:hAnsi="TH SarabunIT๙" w:cs="TH SarabunIT๙"/>
          <w:sz w:val="32"/>
          <w:szCs w:val="32"/>
          <w:cs/>
        </w:rPr>
        <w:t>ความเห็นผู้อำนวยการโรงเรียน</w:t>
      </w:r>
      <w:r w:rsidR="00E72A3D">
        <w:rPr>
          <w:rFonts w:ascii="TH SarabunIT๙" w:hAnsi="TH SarabunIT๙" w:cs="TH SarabunIT๙" w:hint="cs"/>
          <w:sz w:val="32"/>
          <w:szCs w:val="32"/>
          <w:cs/>
        </w:rPr>
        <w:t>กรอกสมบูรณ์วิทยาคม</w:t>
      </w:r>
    </w:p>
    <w:p w14:paraId="761EDF90" w14:textId="77777777" w:rsidR="00153B73" w:rsidRPr="00E72A3D" w:rsidRDefault="00153B73" w:rsidP="001B085E">
      <w:pPr>
        <w:rPr>
          <w:rFonts w:ascii="TH SarabunIT๙" w:hAnsi="TH SarabunIT๙" w:cs="TH SarabunIT๙"/>
          <w:sz w:val="4"/>
          <w:szCs w:val="4"/>
        </w:rPr>
      </w:pPr>
    </w:p>
    <w:p w14:paraId="788BF7E8" w14:textId="73F91A89" w:rsidR="00FD37C2" w:rsidRPr="00E72A3D" w:rsidRDefault="00FD37C2" w:rsidP="00194713">
      <w:pPr>
        <w:spacing w:line="360" w:lineRule="exact"/>
        <w:rPr>
          <w:rFonts w:ascii="TH SarabunIT๙" w:hAnsi="TH SarabunIT๙" w:cs="TH SarabunIT๙"/>
          <w:sz w:val="32"/>
          <w:szCs w:val="32"/>
        </w:rPr>
      </w:pPr>
      <w:r w:rsidRPr="00E72A3D">
        <w:rPr>
          <w:rFonts w:ascii="TH SarabunIT๙" w:hAnsi="TH SarabunIT๙" w:cs="TH SarabunIT๙"/>
          <w:sz w:val="32"/>
          <w:szCs w:val="32"/>
          <w:cs/>
        </w:rPr>
        <w:tab/>
      </w:r>
      <w:r w:rsidRPr="00E72A3D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E72A3D">
        <w:rPr>
          <w:rFonts w:ascii="TH SarabunIT๙" w:hAnsi="TH SarabunIT๙" w:cs="TH SarabunIT๙"/>
          <w:sz w:val="32"/>
          <w:szCs w:val="32"/>
          <w:cs/>
        </w:rPr>
        <w:t xml:space="preserve"> ทราบ</w:t>
      </w:r>
    </w:p>
    <w:p w14:paraId="7188168B" w14:textId="4823E320" w:rsidR="00445DEF" w:rsidRPr="00E72A3D" w:rsidRDefault="00445DEF" w:rsidP="00153B73">
      <w:pPr>
        <w:spacing w:line="360" w:lineRule="exact"/>
        <w:ind w:firstLine="720"/>
        <w:rPr>
          <w:rFonts w:ascii="TH SarabunIT๙" w:hAnsi="TH SarabunIT๙" w:cs="TH SarabunIT๙"/>
          <w:sz w:val="32"/>
          <w:szCs w:val="32"/>
        </w:rPr>
      </w:pPr>
      <w:r w:rsidRPr="00E72A3D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E72A3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77BE1" w:rsidRPr="00E72A3D">
        <w:rPr>
          <w:rFonts w:ascii="TH SarabunIT๙" w:hAnsi="TH SarabunIT๙" w:cs="TH SarabunIT๙"/>
          <w:sz w:val="32"/>
          <w:szCs w:val="32"/>
          <w:cs/>
        </w:rPr>
        <w:t>ลงนามแล้ว</w:t>
      </w:r>
    </w:p>
    <w:p w14:paraId="0EDCA871" w14:textId="5AD6C411" w:rsidR="00FD37C2" w:rsidRPr="00E72A3D" w:rsidRDefault="00FD37C2" w:rsidP="00153B73">
      <w:pPr>
        <w:spacing w:line="360" w:lineRule="exact"/>
        <w:ind w:firstLine="720"/>
        <w:rPr>
          <w:rFonts w:ascii="TH SarabunIT๙" w:hAnsi="TH SarabunIT๙" w:cs="TH SarabunIT๙"/>
          <w:sz w:val="32"/>
          <w:szCs w:val="32"/>
        </w:rPr>
      </w:pPr>
      <w:r w:rsidRPr="00E72A3D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E72A3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36978" w:rsidRPr="00E72A3D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</w:t>
      </w:r>
    </w:p>
    <w:p w14:paraId="56421945" w14:textId="77777777" w:rsidR="00636978" w:rsidRPr="00E72A3D" w:rsidRDefault="00636978" w:rsidP="00194713">
      <w:pPr>
        <w:spacing w:line="360" w:lineRule="exact"/>
        <w:jc w:val="center"/>
        <w:rPr>
          <w:rFonts w:ascii="TH SarabunIT๙" w:hAnsi="TH SarabunIT๙" w:cs="TH SarabunIT๙"/>
          <w:sz w:val="10"/>
          <w:szCs w:val="10"/>
        </w:rPr>
      </w:pPr>
    </w:p>
    <w:p w14:paraId="3264D7A6" w14:textId="741F0FCB" w:rsidR="00FD37C2" w:rsidRPr="00E72A3D" w:rsidRDefault="00FD37C2" w:rsidP="00194713">
      <w:pPr>
        <w:spacing w:line="360" w:lineRule="exact"/>
        <w:ind w:left="2880"/>
        <w:jc w:val="center"/>
        <w:rPr>
          <w:rFonts w:ascii="TH SarabunIT๙" w:hAnsi="TH SarabunIT๙" w:cs="TH SarabunIT๙" w:hint="cs"/>
          <w:sz w:val="32"/>
          <w:szCs w:val="32"/>
        </w:rPr>
      </w:pPr>
      <w:r w:rsidRPr="00E72A3D">
        <w:rPr>
          <w:rFonts w:ascii="TH SarabunIT๙" w:hAnsi="TH SarabunIT๙" w:cs="TH SarabunIT๙"/>
          <w:sz w:val="32"/>
          <w:szCs w:val="32"/>
          <w:cs/>
        </w:rPr>
        <w:t>(</w:t>
      </w:r>
      <w:r w:rsidR="00E72A3D">
        <w:rPr>
          <w:rFonts w:ascii="TH SarabunIT๙" w:hAnsi="TH SarabunIT๙" w:cs="TH SarabunIT๙" w:hint="cs"/>
          <w:sz w:val="32"/>
          <w:szCs w:val="32"/>
          <w:cs/>
        </w:rPr>
        <w:t>นางนุชรี  พิพัฒศรี</w:t>
      </w:r>
      <w:r w:rsidRPr="00E72A3D">
        <w:rPr>
          <w:rFonts w:ascii="TH SarabunIT๙" w:hAnsi="TH SarabunIT๙" w:cs="TH SarabunIT๙"/>
          <w:sz w:val="32"/>
          <w:szCs w:val="32"/>
          <w:cs/>
        </w:rPr>
        <w:t>)</w:t>
      </w:r>
      <w:r w:rsidRPr="00E72A3D">
        <w:rPr>
          <w:rFonts w:ascii="TH SarabunIT๙" w:hAnsi="TH SarabunIT๙" w:cs="TH SarabunIT๙"/>
          <w:sz w:val="32"/>
          <w:szCs w:val="32"/>
        </w:rPr>
        <w:br/>
      </w:r>
      <w:r w:rsidRPr="00E72A3D">
        <w:rPr>
          <w:rFonts w:ascii="TH SarabunIT๙" w:hAnsi="TH SarabunIT๙" w:cs="TH SarabunIT๙"/>
          <w:sz w:val="32"/>
          <w:szCs w:val="32"/>
          <w:cs/>
        </w:rPr>
        <w:t>ผู้อำนวยการโรงเรียน</w:t>
      </w:r>
      <w:r w:rsidR="00E72A3D">
        <w:rPr>
          <w:rFonts w:ascii="TH SarabunIT๙" w:hAnsi="TH SarabunIT๙" w:cs="TH SarabunIT๙" w:hint="cs"/>
          <w:sz w:val="32"/>
          <w:szCs w:val="32"/>
          <w:cs/>
        </w:rPr>
        <w:t>กรอกสมบูรณ์วิทยาคม</w:t>
      </w:r>
    </w:p>
    <w:p w14:paraId="76983B10" w14:textId="6EEE28E0" w:rsidR="00A52932" w:rsidRPr="00E72A3D" w:rsidRDefault="00FD37C2" w:rsidP="00194713">
      <w:pPr>
        <w:spacing w:line="360" w:lineRule="exact"/>
        <w:ind w:left="288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E72A3D">
        <w:rPr>
          <w:rFonts w:ascii="TH SarabunIT๙" w:hAnsi="TH SarabunIT๙" w:cs="TH SarabunIT๙"/>
          <w:sz w:val="32"/>
          <w:szCs w:val="32"/>
          <w:cs/>
        </w:rPr>
        <w:t>........... /.......... /...........</w:t>
      </w:r>
    </w:p>
    <w:sectPr w:rsidR="00A52932" w:rsidRPr="00E72A3D" w:rsidSect="00F712B6">
      <w:headerReference w:type="even" r:id="rId9"/>
      <w:headerReference w:type="default" r:id="rId10"/>
      <w:pgSz w:w="11906" w:h="16838" w:code="9"/>
      <w:pgMar w:top="851" w:right="1140" w:bottom="284" w:left="1701" w:header="0" w:footer="0" w:gutter="0"/>
      <w:pgNumType w:fmt="thaiNumbers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5D7999F" w14:textId="77777777" w:rsidR="008C4F6C" w:rsidRDefault="008C4F6C">
      <w:r>
        <w:separator/>
      </w:r>
    </w:p>
  </w:endnote>
  <w:endnote w:type="continuationSeparator" w:id="0">
    <w:p w14:paraId="5B9E6D78" w14:textId="77777777" w:rsidR="008C4F6C" w:rsidRDefault="008C4F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46CF8C" w14:textId="77777777" w:rsidR="008C4F6C" w:rsidRDefault="008C4F6C">
      <w:r>
        <w:separator/>
      </w:r>
    </w:p>
  </w:footnote>
  <w:footnote w:type="continuationSeparator" w:id="0">
    <w:p w14:paraId="3FC318D3" w14:textId="77777777" w:rsidR="008C4F6C" w:rsidRDefault="008C4F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983B21" w14:textId="77777777" w:rsidR="009F55BA" w:rsidRDefault="009F55BA" w:rsidP="00D6626B">
    <w:pPr>
      <w:pStyle w:val="a5"/>
      <w:framePr w:wrap="around" w:vAnchor="text" w:hAnchor="margin" w:xAlign="center" w:y="1"/>
      <w:rPr>
        <w:rStyle w:val="a6"/>
      </w:rPr>
    </w:pPr>
    <w:r>
      <w:rPr>
        <w:rStyle w:val="a6"/>
        <w:cs/>
      </w:rPr>
      <w:fldChar w:fldCharType="begin"/>
    </w:r>
    <w:r>
      <w:rPr>
        <w:rStyle w:val="a6"/>
      </w:rPr>
      <w:instrText xml:space="preserve">PAGE  </w:instrText>
    </w:r>
    <w:r>
      <w:rPr>
        <w:rStyle w:val="a6"/>
        <w:cs/>
      </w:rPr>
      <w:fldChar w:fldCharType="end"/>
    </w:r>
  </w:p>
  <w:p w14:paraId="76983B22" w14:textId="77777777" w:rsidR="009F55BA" w:rsidRDefault="009F55B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983B23" w14:textId="77777777" w:rsidR="009F55BA" w:rsidRDefault="009F55BA">
    <w:pPr>
      <w:pStyle w:val="a5"/>
      <w:rPr>
        <w:rFonts w:ascii="TH SarabunPSK" w:hAnsi="TH SarabunPSK" w:cs="TH SarabunPSK"/>
        <w:sz w:val="32"/>
        <w:szCs w:val="32"/>
      </w:rPr>
    </w:pPr>
  </w:p>
  <w:p w14:paraId="76983B24" w14:textId="77777777" w:rsidR="009F55BA" w:rsidRPr="00D6626B" w:rsidRDefault="009F55BA">
    <w:pPr>
      <w:pStyle w:val="a5"/>
      <w:rPr>
        <w:rFonts w:ascii="TH SarabunPSK" w:hAnsi="TH SarabunPSK" w:cs="TH SarabunPSK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304FC0"/>
    <w:multiLevelType w:val="hybridMultilevel"/>
    <w:tmpl w:val="9962EF78"/>
    <w:lvl w:ilvl="0" w:tplc="10225FBE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4FF518F"/>
    <w:multiLevelType w:val="hybridMultilevel"/>
    <w:tmpl w:val="1B68EFB6"/>
    <w:lvl w:ilvl="0" w:tplc="99980CDE">
      <w:start w:val="1"/>
      <w:numFmt w:val="thaiNumbers"/>
      <w:lvlText w:val="%1."/>
      <w:lvlJc w:val="left"/>
      <w:pPr>
        <w:ind w:left="2160" w:hanging="360"/>
      </w:pPr>
      <w:rPr>
        <w:rFonts w:eastAsia="Calibr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183B455C"/>
    <w:multiLevelType w:val="hybridMultilevel"/>
    <w:tmpl w:val="24EE21E6"/>
    <w:lvl w:ilvl="0" w:tplc="47FA999C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25530F91"/>
    <w:multiLevelType w:val="hybridMultilevel"/>
    <w:tmpl w:val="6610FB36"/>
    <w:lvl w:ilvl="0" w:tplc="47FA999C">
      <w:start w:val="1"/>
      <w:numFmt w:val="thaiNumbers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4103428D"/>
    <w:multiLevelType w:val="hybridMultilevel"/>
    <w:tmpl w:val="A614CE16"/>
    <w:lvl w:ilvl="0" w:tplc="A31E4E20">
      <w:start w:val="1"/>
      <w:numFmt w:val="thaiNumbers"/>
      <w:lvlText w:val="%1."/>
      <w:lvlJc w:val="left"/>
      <w:pPr>
        <w:ind w:left="180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45CE2E8C"/>
    <w:multiLevelType w:val="hybridMultilevel"/>
    <w:tmpl w:val="850ED8C6"/>
    <w:lvl w:ilvl="0" w:tplc="A02E93BE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 w15:restartNumberingAfterBreak="0">
    <w:nsid w:val="45E81AA8"/>
    <w:multiLevelType w:val="hybridMultilevel"/>
    <w:tmpl w:val="B6AC6408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483A249D"/>
    <w:multiLevelType w:val="hybridMultilevel"/>
    <w:tmpl w:val="A89E3800"/>
    <w:lvl w:ilvl="0" w:tplc="47FA999C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4DE456EB"/>
    <w:multiLevelType w:val="hybridMultilevel"/>
    <w:tmpl w:val="3FEA4118"/>
    <w:lvl w:ilvl="0" w:tplc="6CB4B75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633C4F35"/>
    <w:multiLevelType w:val="hybridMultilevel"/>
    <w:tmpl w:val="AA0AC9B8"/>
    <w:lvl w:ilvl="0" w:tplc="ED9616D8">
      <w:start w:val="38"/>
      <w:numFmt w:val="bullet"/>
      <w:lvlText w:val=""/>
      <w:lvlJc w:val="left"/>
      <w:pPr>
        <w:tabs>
          <w:tab w:val="num" w:pos="1853"/>
        </w:tabs>
        <w:ind w:left="1853" w:hanging="435"/>
      </w:pPr>
      <w:rPr>
        <w:rFonts w:ascii="Wingdings 2" w:eastAsia="Times New Roman" w:hAnsi="Wingdings 2" w:cs="TH SarabunPSK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498"/>
        </w:tabs>
        <w:ind w:left="249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18"/>
        </w:tabs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38"/>
        </w:tabs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58"/>
        </w:tabs>
        <w:ind w:left="465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378"/>
        </w:tabs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098"/>
        </w:tabs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18"/>
        </w:tabs>
        <w:ind w:left="681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38"/>
        </w:tabs>
        <w:ind w:left="7538" w:hanging="360"/>
      </w:pPr>
      <w:rPr>
        <w:rFonts w:ascii="Wingdings" w:hAnsi="Wingdings" w:hint="default"/>
      </w:rPr>
    </w:lvl>
  </w:abstractNum>
  <w:abstractNum w:abstractNumId="10" w15:restartNumberingAfterBreak="0">
    <w:nsid w:val="65053899"/>
    <w:multiLevelType w:val="hybridMultilevel"/>
    <w:tmpl w:val="41FAA1A6"/>
    <w:lvl w:ilvl="0" w:tplc="FDA0AF94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655703CE"/>
    <w:multiLevelType w:val="hybridMultilevel"/>
    <w:tmpl w:val="1FA45EE4"/>
    <w:lvl w:ilvl="0" w:tplc="0E845338">
      <w:start w:val="1"/>
      <w:numFmt w:val="thaiNumbers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2" w15:restartNumberingAfterBreak="0">
    <w:nsid w:val="6B375F1E"/>
    <w:multiLevelType w:val="hybridMultilevel"/>
    <w:tmpl w:val="B6AC6408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 w16cid:durableId="2120879704">
    <w:abstractNumId w:val="9"/>
  </w:num>
  <w:num w:numId="2" w16cid:durableId="543568052">
    <w:abstractNumId w:val="11"/>
  </w:num>
  <w:num w:numId="3" w16cid:durableId="632179559">
    <w:abstractNumId w:val="8"/>
  </w:num>
  <w:num w:numId="4" w16cid:durableId="481119022">
    <w:abstractNumId w:val="3"/>
  </w:num>
  <w:num w:numId="5" w16cid:durableId="383407159">
    <w:abstractNumId w:val="10"/>
  </w:num>
  <w:num w:numId="6" w16cid:durableId="1158956352">
    <w:abstractNumId w:val="0"/>
  </w:num>
  <w:num w:numId="7" w16cid:durableId="673341011">
    <w:abstractNumId w:val="2"/>
  </w:num>
  <w:num w:numId="8" w16cid:durableId="206797900">
    <w:abstractNumId w:val="7"/>
  </w:num>
  <w:num w:numId="9" w16cid:durableId="709888858">
    <w:abstractNumId w:val="4"/>
  </w:num>
  <w:num w:numId="10" w16cid:durableId="1117093425">
    <w:abstractNumId w:val="6"/>
  </w:num>
  <w:num w:numId="11" w16cid:durableId="605314534">
    <w:abstractNumId w:val="12"/>
  </w:num>
  <w:num w:numId="12" w16cid:durableId="363554040">
    <w:abstractNumId w:val="1"/>
  </w:num>
  <w:num w:numId="13" w16cid:durableId="212133928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0D2"/>
    <w:rsid w:val="000009B3"/>
    <w:rsid w:val="00001A23"/>
    <w:rsid w:val="00011C66"/>
    <w:rsid w:val="00015290"/>
    <w:rsid w:val="00016BC2"/>
    <w:rsid w:val="00017C7B"/>
    <w:rsid w:val="0002135D"/>
    <w:rsid w:val="000221D6"/>
    <w:rsid w:val="000317C7"/>
    <w:rsid w:val="0003396B"/>
    <w:rsid w:val="00036DFB"/>
    <w:rsid w:val="00041424"/>
    <w:rsid w:val="0005501F"/>
    <w:rsid w:val="000551ED"/>
    <w:rsid w:val="00057865"/>
    <w:rsid w:val="00065445"/>
    <w:rsid w:val="0006583D"/>
    <w:rsid w:val="0006611A"/>
    <w:rsid w:val="00067B2F"/>
    <w:rsid w:val="00076C8D"/>
    <w:rsid w:val="000826C9"/>
    <w:rsid w:val="000934B8"/>
    <w:rsid w:val="000A02E5"/>
    <w:rsid w:val="000A5B1A"/>
    <w:rsid w:val="000B438D"/>
    <w:rsid w:val="000C7707"/>
    <w:rsid w:val="000D127D"/>
    <w:rsid w:val="000D5D68"/>
    <w:rsid w:val="000D658D"/>
    <w:rsid w:val="000D69C0"/>
    <w:rsid w:val="000F1423"/>
    <w:rsid w:val="000F480D"/>
    <w:rsid w:val="000F56C4"/>
    <w:rsid w:val="00101913"/>
    <w:rsid w:val="00104471"/>
    <w:rsid w:val="00105731"/>
    <w:rsid w:val="00107DC9"/>
    <w:rsid w:val="00107E41"/>
    <w:rsid w:val="001106EA"/>
    <w:rsid w:val="00114125"/>
    <w:rsid w:val="001149EA"/>
    <w:rsid w:val="00123C51"/>
    <w:rsid w:val="0012570B"/>
    <w:rsid w:val="00125E73"/>
    <w:rsid w:val="00126D9F"/>
    <w:rsid w:val="001270F4"/>
    <w:rsid w:val="00131A89"/>
    <w:rsid w:val="00134D93"/>
    <w:rsid w:val="001373AA"/>
    <w:rsid w:val="00140199"/>
    <w:rsid w:val="001447C5"/>
    <w:rsid w:val="001503D2"/>
    <w:rsid w:val="00150EB6"/>
    <w:rsid w:val="00153B73"/>
    <w:rsid w:val="00153DC4"/>
    <w:rsid w:val="00160C73"/>
    <w:rsid w:val="00162FEA"/>
    <w:rsid w:val="001641A8"/>
    <w:rsid w:val="001643F2"/>
    <w:rsid w:val="00171B7E"/>
    <w:rsid w:val="00171F54"/>
    <w:rsid w:val="00177F38"/>
    <w:rsid w:val="00183107"/>
    <w:rsid w:val="00183C3B"/>
    <w:rsid w:val="00186EFC"/>
    <w:rsid w:val="001927F3"/>
    <w:rsid w:val="00193FB7"/>
    <w:rsid w:val="00194713"/>
    <w:rsid w:val="001A5251"/>
    <w:rsid w:val="001B085E"/>
    <w:rsid w:val="001C2209"/>
    <w:rsid w:val="001D0F86"/>
    <w:rsid w:val="001E063D"/>
    <w:rsid w:val="001E59D8"/>
    <w:rsid w:val="001F5E85"/>
    <w:rsid w:val="002129CB"/>
    <w:rsid w:val="002161EA"/>
    <w:rsid w:val="0022390E"/>
    <w:rsid w:val="00225EFD"/>
    <w:rsid w:val="002274DD"/>
    <w:rsid w:val="0023137B"/>
    <w:rsid w:val="00234405"/>
    <w:rsid w:val="002344A9"/>
    <w:rsid w:val="002346BC"/>
    <w:rsid w:val="00236AA0"/>
    <w:rsid w:val="002504A2"/>
    <w:rsid w:val="00251283"/>
    <w:rsid w:val="002623F2"/>
    <w:rsid w:val="00262FE9"/>
    <w:rsid w:val="002747A4"/>
    <w:rsid w:val="0028424F"/>
    <w:rsid w:val="00285E79"/>
    <w:rsid w:val="00290C97"/>
    <w:rsid w:val="00291E47"/>
    <w:rsid w:val="00295813"/>
    <w:rsid w:val="002976AF"/>
    <w:rsid w:val="00297D6D"/>
    <w:rsid w:val="002A11D9"/>
    <w:rsid w:val="002A2628"/>
    <w:rsid w:val="002A71BE"/>
    <w:rsid w:val="002B159A"/>
    <w:rsid w:val="002B1E7B"/>
    <w:rsid w:val="002B584F"/>
    <w:rsid w:val="002B792D"/>
    <w:rsid w:val="002C44BB"/>
    <w:rsid w:val="002C6FF9"/>
    <w:rsid w:val="002D7493"/>
    <w:rsid w:val="002E1EB8"/>
    <w:rsid w:val="002E33BB"/>
    <w:rsid w:val="00300BD3"/>
    <w:rsid w:val="003037CF"/>
    <w:rsid w:val="00311E04"/>
    <w:rsid w:val="00314E9D"/>
    <w:rsid w:val="00320143"/>
    <w:rsid w:val="0032406B"/>
    <w:rsid w:val="00344A67"/>
    <w:rsid w:val="003534E1"/>
    <w:rsid w:val="0035503B"/>
    <w:rsid w:val="00361730"/>
    <w:rsid w:val="003637F1"/>
    <w:rsid w:val="003644CA"/>
    <w:rsid w:val="0037151F"/>
    <w:rsid w:val="00380016"/>
    <w:rsid w:val="00387B20"/>
    <w:rsid w:val="003924C9"/>
    <w:rsid w:val="003951D5"/>
    <w:rsid w:val="0039620C"/>
    <w:rsid w:val="003A09F9"/>
    <w:rsid w:val="003A0B4B"/>
    <w:rsid w:val="003A0D41"/>
    <w:rsid w:val="003A444C"/>
    <w:rsid w:val="003B0B81"/>
    <w:rsid w:val="003B4F68"/>
    <w:rsid w:val="003B52A4"/>
    <w:rsid w:val="003B7414"/>
    <w:rsid w:val="003B77ED"/>
    <w:rsid w:val="003B7CB9"/>
    <w:rsid w:val="003B7F55"/>
    <w:rsid w:val="003C5C61"/>
    <w:rsid w:val="003C703C"/>
    <w:rsid w:val="003D03F7"/>
    <w:rsid w:val="003D451D"/>
    <w:rsid w:val="003D4B4A"/>
    <w:rsid w:val="003D4E58"/>
    <w:rsid w:val="003E3F98"/>
    <w:rsid w:val="003F4EDE"/>
    <w:rsid w:val="00405BD7"/>
    <w:rsid w:val="00406110"/>
    <w:rsid w:val="00414147"/>
    <w:rsid w:val="00424E92"/>
    <w:rsid w:val="00425223"/>
    <w:rsid w:val="0042605F"/>
    <w:rsid w:val="00441FC3"/>
    <w:rsid w:val="00443376"/>
    <w:rsid w:val="004451FD"/>
    <w:rsid w:val="00445DEF"/>
    <w:rsid w:val="004470AA"/>
    <w:rsid w:val="00450675"/>
    <w:rsid w:val="00451B66"/>
    <w:rsid w:val="00452328"/>
    <w:rsid w:val="004547EE"/>
    <w:rsid w:val="00457817"/>
    <w:rsid w:val="00457CEF"/>
    <w:rsid w:val="004608CC"/>
    <w:rsid w:val="004625FD"/>
    <w:rsid w:val="0046392E"/>
    <w:rsid w:val="00467D44"/>
    <w:rsid w:val="004728D5"/>
    <w:rsid w:val="00473C45"/>
    <w:rsid w:val="00486DE1"/>
    <w:rsid w:val="00490743"/>
    <w:rsid w:val="00492BC2"/>
    <w:rsid w:val="0049765D"/>
    <w:rsid w:val="004A616B"/>
    <w:rsid w:val="004B0E2D"/>
    <w:rsid w:val="004B4D7E"/>
    <w:rsid w:val="004C201B"/>
    <w:rsid w:val="004C53C8"/>
    <w:rsid w:val="004E4C5B"/>
    <w:rsid w:val="004E4FC1"/>
    <w:rsid w:val="004F3086"/>
    <w:rsid w:val="004F4B78"/>
    <w:rsid w:val="00502C4E"/>
    <w:rsid w:val="0050637D"/>
    <w:rsid w:val="005117DF"/>
    <w:rsid w:val="00516CF1"/>
    <w:rsid w:val="00525540"/>
    <w:rsid w:val="005402EC"/>
    <w:rsid w:val="00540D3D"/>
    <w:rsid w:val="00543966"/>
    <w:rsid w:val="00550443"/>
    <w:rsid w:val="00550EE7"/>
    <w:rsid w:val="00553D41"/>
    <w:rsid w:val="0056133F"/>
    <w:rsid w:val="005617D4"/>
    <w:rsid w:val="00562292"/>
    <w:rsid w:val="00563669"/>
    <w:rsid w:val="00564022"/>
    <w:rsid w:val="005659E6"/>
    <w:rsid w:val="00571768"/>
    <w:rsid w:val="0058069D"/>
    <w:rsid w:val="0058456E"/>
    <w:rsid w:val="0058609F"/>
    <w:rsid w:val="00586C33"/>
    <w:rsid w:val="005872D7"/>
    <w:rsid w:val="0059510C"/>
    <w:rsid w:val="00595725"/>
    <w:rsid w:val="0059583F"/>
    <w:rsid w:val="00595E5D"/>
    <w:rsid w:val="005964A1"/>
    <w:rsid w:val="00596D51"/>
    <w:rsid w:val="005A1B0E"/>
    <w:rsid w:val="005A361C"/>
    <w:rsid w:val="005B2E49"/>
    <w:rsid w:val="005B7613"/>
    <w:rsid w:val="005C21FF"/>
    <w:rsid w:val="005C534D"/>
    <w:rsid w:val="005D53C4"/>
    <w:rsid w:val="005E16C6"/>
    <w:rsid w:val="005E41FC"/>
    <w:rsid w:val="005F0EB9"/>
    <w:rsid w:val="005F32AF"/>
    <w:rsid w:val="005F3420"/>
    <w:rsid w:val="005F4EE0"/>
    <w:rsid w:val="005F7FF0"/>
    <w:rsid w:val="00601BC5"/>
    <w:rsid w:val="00602E5B"/>
    <w:rsid w:val="006040E9"/>
    <w:rsid w:val="006117BA"/>
    <w:rsid w:val="00612A43"/>
    <w:rsid w:val="00615375"/>
    <w:rsid w:val="00623082"/>
    <w:rsid w:val="0063398F"/>
    <w:rsid w:val="00636978"/>
    <w:rsid w:val="00636DF8"/>
    <w:rsid w:val="00640FE2"/>
    <w:rsid w:val="0064113F"/>
    <w:rsid w:val="00644E84"/>
    <w:rsid w:val="00651056"/>
    <w:rsid w:val="00652E95"/>
    <w:rsid w:val="0065392A"/>
    <w:rsid w:val="00662D7D"/>
    <w:rsid w:val="00671DA0"/>
    <w:rsid w:val="00690079"/>
    <w:rsid w:val="006932FF"/>
    <w:rsid w:val="00694CD5"/>
    <w:rsid w:val="0069748E"/>
    <w:rsid w:val="006A4118"/>
    <w:rsid w:val="006A5199"/>
    <w:rsid w:val="006B0282"/>
    <w:rsid w:val="006B17F4"/>
    <w:rsid w:val="006B753A"/>
    <w:rsid w:val="006C5D15"/>
    <w:rsid w:val="006C6275"/>
    <w:rsid w:val="006C6D8D"/>
    <w:rsid w:val="006D16F7"/>
    <w:rsid w:val="006D2CAB"/>
    <w:rsid w:val="006D57BB"/>
    <w:rsid w:val="006D5DFE"/>
    <w:rsid w:val="006D6675"/>
    <w:rsid w:val="006E3E72"/>
    <w:rsid w:val="006E3F62"/>
    <w:rsid w:val="006F513D"/>
    <w:rsid w:val="006F7938"/>
    <w:rsid w:val="007000AE"/>
    <w:rsid w:val="00705F12"/>
    <w:rsid w:val="0071105D"/>
    <w:rsid w:val="007127B8"/>
    <w:rsid w:val="00716E78"/>
    <w:rsid w:val="007175B9"/>
    <w:rsid w:val="00724A23"/>
    <w:rsid w:val="00726909"/>
    <w:rsid w:val="007273F9"/>
    <w:rsid w:val="00730316"/>
    <w:rsid w:val="00737876"/>
    <w:rsid w:val="0074366A"/>
    <w:rsid w:val="00746C02"/>
    <w:rsid w:val="00755280"/>
    <w:rsid w:val="00760D3D"/>
    <w:rsid w:val="00762ABD"/>
    <w:rsid w:val="00763074"/>
    <w:rsid w:val="00772BE8"/>
    <w:rsid w:val="007773FD"/>
    <w:rsid w:val="00793CF3"/>
    <w:rsid w:val="007941B5"/>
    <w:rsid w:val="007974A3"/>
    <w:rsid w:val="00797A99"/>
    <w:rsid w:val="007A0BEB"/>
    <w:rsid w:val="007A0F9A"/>
    <w:rsid w:val="007A1ACB"/>
    <w:rsid w:val="007A4182"/>
    <w:rsid w:val="007A476C"/>
    <w:rsid w:val="007A4CE2"/>
    <w:rsid w:val="007B3A7A"/>
    <w:rsid w:val="007B5FFF"/>
    <w:rsid w:val="007C03D2"/>
    <w:rsid w:val="007C681E"/>
    <w:rsid w:val="007D4B97"/>
    <w:rsid w:val="007E02C7"/>
    <w:rsid w:val="007E6BC1"/>
    <w:rsid w:val="007E6E95"/>
    <w:rsid w:val="007F2147"/>
    <w:rsid w:val="007F2491"/>
    <w:rsid w:val="007F2E17"/>
    <w:rsid w:val="008071B5"/>
    <w:rsid w:val="008075C4"/>
    <w:rsid w:val="00811D81"/>
    <w:rsid w:val="00815117"/>
    <w:rsid w:val="0082514B"/>
    <w:rsid w:val="008275BF"/>
    <w:rsid w:val="00832AB9"/>
    <w:rsid w:val="00834016"/>
    <w:rsid w:val="00836BD3"/>
    <w:rsid w:val="00836E13"/>
    <w:rsid w:val="00841B29"/>
    <w:rsid w:val="00842440"/>
    <w:rsid w:val="008438F6"/>
    <w:rsid w:val="008441A8"/>
    <w:rsid w:val="008535D9"/>
    <w:rsid w:val="0085469D"/>
    <w:rsid w:val="008574AB"/>
    <w:rsid w:val="00860D56"/>
    <w:rsid w:val="00860FEA"/>
    <w:rsid w:val="0086677E"/>
    <w:rsid w:val="008720A2"/>
    <w:rsid w:val="00875BA7"/>
    <w:rsid w:val="008835BA"/>
    <w:rsid w:val="008925C5"/>
    <w:rsid w:val="00895B97"/>
    <w:rsid w:val="008A39FC"/>
    <w:rsid w:val="008A4250"/>
    <w:rsid w:val="008A5275"/>
    <w:rsid w:val="008A610C"/>
    <w:rsid w:val="008C4F6C"/>
    <w:rsid w:val="008C5D76"/>
    <w:rsid w:val="008C647D"/>
    <w:rsid w:val="008C6A66"/>
    <w:rsid w:val="008D314E"/>
    <w:rsid w:val="008D6313"/>
    <w:rsid w:val="008E0821"/>
    <w:rsid w:val="008E5DF8"/>
    <w:rsid w:val="008F0F25"/>
    <w:rsid w:val="008F10FD"/>
    <w:rsid w:val="008F36E3"/>
    <w:rsid w:val="008F60BC"/>
    <w:rsid w:val="008F6752"/>
    <w:rsid w:val="00903969"/>
    <w:rsid w:val="00904454"/>
    <w:rsid w:val="00904C2B"/>
    <w:rsid w:val="00905CF4"/>
    <w:rsid w:val="00910F72"/>
    <w:rsid w:val="0091146B"/>
    <w:rsid w:val="00911EA3"/>
    <w:rsid w:val="00921E9F"/>
    <w:rsid w:val="00922C14"/>
    <w:rsid w:val="00923102"/>
    <w:rsid w:val="0092679D"/>
    <w:rsid w:val="009316C4"/>
    <w:rsid w:val="00932CB0"/>
    <w:rsid w:val="00933FF2"/>
    <w:rsid w:val="0093458F"/>
    <w:rsid w:val="00946E2C"/>
    <w:rsid w:val="0094752C"/>
    <w:rsid w:val="00951B5D"/>
    <w:rsid w:val="00951D06"/>
    <w:rsid w:val="00963EDE"/>
    <w:rsid w:val="00967CBB"/>
    <w:rsid w:val="009805EA"/>
    <w:rsid w:val="0098177F"/>
    <w:rsid w:val="00990D85"/>
    <w:rsid w:val="00997107"/>
    <w:rsid w:val="009A00B5"/>
    <w:rsid w:val="009A0593"/>
    <w:rsid w:val="009A1D5A"/>
    <w:rsid w:val="009A36D1"/>
    <w:rsid w:val="009A64C4"/>
    <w:rsid w:val="009B3CF3"/>
    <w:rsid w:val="009C1138"/>
    <w:rsid w:val="009C38E0"/>
    <w:rsid w:val="009C3E64"/>
    <w:rsid w:val="009C74E1"/>
    <w:rsid w:val="009D2A36"/>
    <w:rsid w:val="009D60C4"/>
    <w:rsid w:val="009D74D7"/>
    <w:rsid w:val="009E3BA2"/>
    <w:rsid w:val="009E63E2"/>
    <w:rsid w:val="009F0692"/>
    <w:rsid w:val="009F4BDF"/>
    <w:rsid w:val="009F4E14"/>
    <w:rsid w:val="009F55BA"/>
    <w:rsid w:val="00A04BAE"/>
    <w:rsid w:val="00A05841"/>
    <w:rsid w:val="00A06D70"/>
    <w:rsid w:val="00A07116"/>
    <w:rsid w:val="00A1062D"/>
    <w:rsid w:val="00A12496"/>
    <w:rsid w:val="00A1299A"/>
    <w:rsid w:val="00A2283D"/>
    <w:rsid w:val="00A25468"/>
    <w:rsid w:val="00A3265E"/>
    <w:rsid w:val="00A345CC"/>
    <w:rsid w:val="00A44528"/>
    <w:rsid w:val="00A45467"/>
    <w:rsid w:val="00A456B8"/>
    <w:rsid w:val="00A47079"/>
    <w:rsid w:val="00A474B7"/>
    <w:rsid w:val="00A479E2"/>
    <w:rsid w:val="00A527F1"/>
    <w:rsid w:val="00A52932"/>
    <w:rsid w:val="00A60D79"/>
    <w:rsid w:val="00A60D81"/>
    <w:rsid w:val="00A64DF4"/>
    <w:rsid w:val="00A653AC"/>
    <w:rsid w:val="00A6691F"/>
    <w:rsid w:val="00A802C1"/>
    <w:rsid w:val="00A80C30"/>
    <w:rsid w:val="00A86A35"/>
    <w:rsid w:val="00A86BBB"/>
    <w:rsid w:val="00A9457E"/>
    <w:rsid w:val="00A950AD"/>
    <w:rsid w:val="00A96393"/>
    <w:rsid w:val="00A97C3F"/>
    <w:rsid w:val="00A97C5F"/>
    <w:rsid w:val="00A97E58"/>
    <w:rsid w:val="00AA5C92"/>
    <w:rsid w:val="00AA5F67"/>
    <w:rsid w:val="00AB0F04"/>
    <w:rsid w:val="00AB3BC8"/>
    <w:rsid w:val="00AB4FE8"/>
    <w:rsid w:val="00AB6F28"/>
    <w:rsid w:val="00AB7CED"/>
    <w:rsid w:val="00AD0725"/>
    <w:rsid w:val="00AD23B9"/>
    <w:rsid w:val="00AD3637"/>
    <w:rsid w:val="00AD6854"/>
    <w:rsid w:val="00AE399B"/>
    <w:rsid w:val="00AE4267"/>
    <w:rsid w:val="00AE4AF0"/>
    <w:rsid w:val="00AF00F1"/>
    <w:rsid w:val="00AF2B1A"/>
    <w:rsid w:val="00B10051"/>
    <w:rsid w:val="00B1122F"/>
    <w:rsid w:val="00B40C9F"/>
    <w:rsid w:val="00B55989"/>
    <w:rsid w:val="00B64CD9"/>
    <w:rsid w:val="00B77BE1"/>
    <w:rsid w:val="00B80B01"/>
    <w:rsid w:val="00B81548"/>
    <w:rsid w:val="00B84631"/>
    <w:rsid w:val="00B8566C"/>
    <w:rsid w:val="00B87F78"/>
    <w:rsid w:val="00B90782"/>
    <w:rsid w:val="00B91C3C"/>
    <w:rsid w:val="00B920AF"/>
    <w:rsid w:val="00BA2AFA"/>
    <w:rsid w:val="00BB15C4"/>
    <w:rsid w:val="00BB52E1"/>
    <w:rsid w:val="00BB77EF"/>
    <w:rsid w:val="00BC02C1"/>
    <w:rsid w:val="00BC3890"/>
    <w:rsid w:val="00BD3FBC"/>
    <w:rsid w:val="00BE0C50"/>
    <w:rsid w:val="00BE594D"/>
    <w:rsid w:val="00BE6CDF"/>
    <w:rsid w:val="00BF289F"/>
    <w:rsid w:val="00BF2BB1"/>
    <w:rsid w:val="00BF7B6F"/>
    <w:rsid w:val="00C035C8"/>
    <w:rsid w:val="00C036AF"/>
    <w:rsid w:val="00C058D3"/>
    <w:rsid w:val="00C060D2"/>
    <w:rsid w:val="00C12F48"/>
    <w:rsid w:val="00C13CAA"/>
    <w:rsid w:val="00C13D9C"/>
    <w:rsid w:val="00C13F57"/>
    <w:rsid w:val="00C1558A"/>
    <w:rsid w:val="00C17F0A"/>
    <w:rsid w:val="00C21449"/>
    <w:rsid w:val="00C22A37"/>
    <w:rsid w:val="00C23267"/>
    <w:rsid w:val="00C23E39"/>
    <w:rsid w:val="00C32748"/>
    <w:rsid w:val="00C35FAC"/>
    <w:rsid w:val="00C367F1"/>
    <w:rsid w:val="00C5342E"/>
    <w:rsid w:val="00C61FDF"/>
    <w:rsid w:val="00C639EC"/>
    <w:rsid w:val="00C7323C"/>
    <w:rsid w:val="00C73286"/>
    <w:rsid w:val="00C73619"/>
    <w:rsid w:val="00C740C0"/>
    <w:rsid w:val="00C745C3"/>
    <w:rsid w:val="00C75543"/>
    <w:rsid w:val="00C76F0B"/>
    <w:rsid w:val="00C87E7C"/>
    <w:rsid w:val="00C9111D"/>
    <w:rsid w:val="00C94909"/>
    <w:rsid w:val="00C94B37"/>
    <w:rsid w:val="00C9578E"/>
    <w:rsid w:val="00C95AF8"/>
    <w:rsid w:val="00CA0863"/>
    <w:rsid w:val="00CA4A61"/>
    <w:rsid w:val="00CA4D3E"/>
    <w:rsid w:val="00CA5D16"/>
    <w:rsid w:val="00CB34E3"/>
    <w:rsid w:val="00CB5CA8"/>
    <w:rsid w:val="00CC0B23"/>
    <w:rsid w:val="00CC39BD"/>
    <w:rsid w:val="00CC5B4F"/>
    <w:rsid w:val="00CD1489"/>
    <w:rsid w:val="00CD304A"/>
    <w:rsid w:val="00CD4EE6"/>
    <w:rsid w:val="00CE1F61"/>
    <w:rsid w:val="00CE6FE4"/>
    <w:rsid w:val="00CE7559"/>
    <w:rsid w:val="00CF41FA"/>
    <w:rsid w:val="00D04C03"/>
    <w:rsid w:val="00D125F7"/>
    <w:rsid w:val="00D13673"/>
    <w:rsid w:val="00D22F34"/>
    <w:rsid w:val="00D32E7C"/>
    <w:rsid w:val="00D33EB4"/>
    <w:rsid w:val="00D35165"/>
    <w:rsid w:val="00D35462"/>
    <w:rsid w:val="00D40BA0"/>
    <w:rsid w:val="00D413F9"/>
    <w:rsid w:val="00D423B5"/>
    <w:rsid w:val="00D435ED"/>
    <w:rsid w:val="00D509E8"/>
    <w:rsid w:val="00D50A0D"/>
    <w:rsid w:val="00D518B7"/>
    <w:rsid w:val="00D56385"/>
    <w:rsid w:val="00D6027F"/>
    <w:rsid w:val="00D60705"/>
    <w:rsid w:val="00D618B6"/>
    <w:rsid w:val="00D629FE"/>
    <w:rsid w:val="00D65115"/>
    <w:rsid w:val="00D6626B"/>
    <w:rsid w:val="00D70FCF"/>
    <w:rsid w:val="00D759F4"/>
    <w:rsid w:val="00D77044"/>
    <w:rsid w:val="00D8001E"/>
    <w:rsid w:val="00D82010"/>
    <w:rsid w:val="00D830F0"/>
    <w:rsid w:val="00D84391"/>
    <w:rsid w:val="00D90403"/>
    <w:rsid w:val="00D93A5A"/>
    <w:rsid w:val="00D95510"/>
    <w:rsid w:val="00DA36D6"/>
    <w:rsid w:val="00DA5DD4"/>
    <w:rsid w:val="00DB741A"/>
    <w:rsid w:val="00DC3F9A"/>
    <w:rsid w:val="00DC4ED5"/>
    <w:rsid w:val="00DD0249"/>
    <w:rsid w:val="00DD268B"/>
    <w:rsid w:val="00DD4138"/>
    <w:rsid w:val="00DD51BB"/>
    <w:rsid w:val="00DE0A73"/>
    <w:rsid w:val="00DE2B6A"/>
    <w:rsid w:val="00DE3FCC"/>
    <w:rsid w:val="00E075C6"/>
    <w:rsid w:val="00E13B99"/>
    <w:rsid w:val="00E13FF2"/>
    <w:rsid w:val="00E1412F"/>
    <w:rsid w:val="00E154A6"/>
    <w:rsid w:val="00E17289"/>
    <w:rsid w:val="00E223E5"/>
    <w:rsid w:val="00E303CB"/>
    <w:rsid w:val="00E33996"/>
    <w:rsid w:val="00E36D44"/>
    <w:rsid w:val="00E37C5C"/>
    <w:rsid w:val="00E42F70"/>
    <w:rsid w:val="00E44A73"/>
    <w:rsid w:val="00E537F1"/>
    <w:rsid w:val="00E54A1D"/>
    <w:rsid w:val="00E64A70"/>
    <w:rsid w:val="00E64A8A"/>
    <w:rsid w:val="00E6640B"/>
    <w:rsid w:val="00E72A3D"/>
    <w:rsid w:val="00E73643"/>
    <w:rsid w:val="00E74309"/>
    <w:rsid w:val="00E82347"/>
    <w:rsid w:val="00EC0181"/>
    <w:rsid w:val="00EC13B9"/>
    <w:rsid w:val="00EC1BF5"/>
    <w:rsid w:val="00EC29C0"/>
    <w:rsid w:val="00EC3D9F"/>
    <w:rsid w:val="00EC5035"/>
    <w:rsid w:val="00ED05A2"/>
    <w:rsid w:val="00EE0C32"/>
    <w:rsid w:val="00EE0F68"/>
    <w:rsid w:val="00EE225E"/>
    <w:rsid w:val="00EE6A97"/>
    <w:rsid w:val="00EF1731"/>
    <w:rsid w:val="00EF339C"/>
    <w:rsid w:val="00EF54E5"/>
    <w:rsid w:val="00EF77B2"/>
    <w:rsid w:val="00F001F9"/>
    <w:rsid w:val="00F00772"/>
    <w:rsid w:val="00F02170"/>
    <w:rsid w:val="00F025E5"/>
    <w:rsid w:val="00F03453"/>
    <w:rsid w:val="00F116A9"/>
    <w:rsid w:val="00F13D6C"/>
    <w:rsid w:val="00F16915"/>
    <w:rsid w:val="00F207ED"/>
    <w:rsid w:val="00F20CB7"/>
    <w:rsid w:val="00F23720"/>
    <w:rsid w:val="00F23814"/>
    <w:rsid w:val="00F25043"/>
    <w:rsid w:val="00F355BC"/>
    <w:rsid w:val="00F3602F"/>
    <w:rsid w:val="00F42D74"/>
    <w:rsid w:val="00F4465E"/>
    <w:rsid w:val="00F57925"/>
    <w:rsid w:val="00F629B1"/>
    <w:rsid w:val="00F6353D"/>
    <w:rsid w:val="00F642DB"/>
    <w:rsid w:val="00F6573D"/>
    <w:rsid w:val="00F65B61"/>
    <w:rsid w:val="00F712B6"/>
    <w:rsid w:val="00F8434F"/>
    <w:rsid w:val="00F87D31"/>
    <w:rsid w:val="00F93A1C"/>
    <w:rsid w:val="00F9649D"/>
    <w:rsid w:val="00FA1DE7"/>
    <w:rsid w:val="00FA735B"/>
    <w:rsid w:val="00FB1EBB"/>
    <w:rsid w:val="00FB3EF2"/>
    <w:rsid w:val="00FC3E92"/>
    <w:rsid w:val="00FC4AC7"/>
    <w:rsid w:val="00FD13AB"/>
    <w:rsid w:val="00FD37C2"/>
    <w:rsid w:val="00FE5118"/>
    <w:rsid w:val="00FF0131"/>
    <w:rsid w:val="00FF4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6983AD1"/>
  <w15:docId w15:val="{21418CCC-26CD-4CDF-9E4E-27CE63C05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rsid w:val="00F57925"/>
    <w:rPr>
      <w:color w:val="800080"/>
      <w:u w:val="single"/>
    </w:rPr>
  </w:style>
  <w:style w:type="character" w:styleId="a4">
    <w:name w:val="Hyperlink"/>
    <w:rsid w:val="00C87E7C"/>
    <w:rPr>
      <w:color w:val="0000FF"/>
      <w:u w:val="single"/>
      <w:lang w:bidi="th-TH"/>
    </w:rPr>
  </w:style>
  <w:style w:type="paragraph" w:styleId="a5">
    <w:name w:val="header"/>
    <w:basedOn w:val="a"/>
    <w:rsid w:val="00D6626B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D6626B"/>
  </w:style>
  <w:style w:type="paragraph" w:styleId="a7">
    <w:name w:val="footer"/>
    <w:basedOn w:val="a"/>
    <w:rsid w:val="00D6626B"/>
    <w:pPr>
      <w:tabs>
        <w:tab w:val="center" w:pos="4153"/>
        <w:tab w:val="right" w:pos="8306"/>
      </w:tabs>
    </w:pPr>
  </w:style>
  <w:style w:type="paragraph" w:styleId="a8">
    <w:name w:val="Balloon Text"/>
    <w:basedOn w:val="a"/>
    <w:semiHidden/>
    <w:rsid w:val="006C6D8D"/>
    <w:rPr>
      <w:rFonts w:ascii="Tahoma" w:hAnsi="Tahoma"/>
      <w:sz w:val="16"/>
      <w:szCs w:val="18"/>
    </w:rPr>
  </w:style>
  <w:style w:type="paragraph" w:styleId="a9">
    <w:name w:val="No Spacing"/>
    <w:uiPriority w:val="1"/>
    <w:qFormat/>
    <w:rsid w:val="00B90782"/>
    <w:rPr>
      <w:rFonts w:ascii="Calibri" w:eastAsia="Calibri" w:hAnsi="Calibri" w:cs="Cordia New"/>
      <w:sz w:val="22"/>
      <w:szCs w:val="28"/>
    </w:rPr>
  </w:style>
  <w:style w:type="paragraph" w:styleId="aa">
    <w:name w:val="List Paragraph"/>
    <w:basedOn w:val="a"/>
    <w:uiPriority w:val="34"/>
    <w:qFormat/>
    <w:rsid w:val="00C32748"/>
    <w:pPr>
      <w:ind w:left="720"/>
      <w:contextualSpacing/>
    </w:pPr>
  </w:style>
  <w:style w:type="table" w:styleId="ab">
    <w:name w:val="Table Grid"/>
    <w:basedOn w:val="a1"/>
    <w:rsid w:val="008F60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231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9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2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0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7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2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0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4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0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4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4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3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9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5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0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Dell\Application%20Data\Microsoft\Templates\&#3610;&#3633;&#3609;&#3607;&#3638;&#3585;&#3586;&#3657;&#3629;&#3588;&#3623;&#3634;&#3617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F2931F-723B-462F-B15D-ABF3FF9696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บันทึกข้อความ</Template>
  <TotalTime>3</TotalTime>
  <Pages>1</Pages>
  <Words>276</Words>
  <Characters>1575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SPM</Company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Dell</dc:creator>
  <cp:lastModifiedBy>bell soft</cp:lastModifiedBy>
  <cp:revision>3</cp:revision>
  <cp:lastPrinted>2022-09-21T02:07:00Z</cp:lastPrinted>
  <dcterms:created xsi:type="dcterms:W3CDTF">2022-09-23T08:31:00Z</dcterms:created>
  <dcterms:modified xsi:type="dcterms:W3CDTF">2024-10-18T12:20:00Z</dcterms:modified>
</cp:coreProperties>
</file>